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B93986B" w14:textId="6612B2F7" w:rsidR="007550BD" w:rsidRPr="007550BD" w:rsidRDefault="007E0763" w:rsidP="0039743E">
      <w:pPr>
        <w:pStyle w:val="Sansinterligne"/>
        <w:rPr>
          <w:color w:val="46464A" w:themeColor="text2"/>
        </w:rPr>
      </w:pPr>
      <w:sdt>
        <w:sdtPr>
          <w:rPr>
            <w:color w:val="auto"/>
          </w:rPr>
          <w:alias w:val="Nom du C.V."/>
          <w:tag w:val="Nom du C.V."/>
          <w:id w:val="986285798"/>
          <w:placeholder>
            <w:docPart w:val="641488C501394492A5640CC9FD13DCB8"/>
          </w:placeholder>
          <w:docPartList>
            <w:docPartGallery w:val="Quick Parts"/>
            <w:docPartCategory w:val=" Nom du C.V."/>
          </w:docPartList>
        </w:sdtPr>
        <w:sdtEndPr>
          <w:rPr>
            <w:color w:val="404040" w:themeColor="text1" w:themeTint="BF"/>
          </w:rPr>
        </w:sdtEndPr>
        <w:sdtContent>
          <w:r w:rsidR="00B36D72">
            <w:rPr>
              <w:noProof/>
              <w:lang w:val="fr-FR" w:eastAsia="fr-FR"/>
            </w:rPr>
            <mc:AlternateContent>
              <mc:Choice Requires="wps">
                <w:drawing>
                  <wp:anchor distT="0" distB="548640" distL="114300" distR="114300" simplePos="0" relativeHeight="251654656" behindDoc="0" locked="0" layoutInCell="1" allowOverlap="1" wp14:anchorId="16D55974" wp14:editId="41DD6905">
                    <wp:simplePos x="0" y="0"/>
                    <wp:positionH relativeFrom="margin">
                      <wp:posOffset>6350</wp:posOffset>
                    </wp:positionH>
                    <wp:positionV relativeFrom="margin">
                      <wp:posOffset>-4445</wp:posOffset>
                    </wp:positionV>
                    <wp:extent cx="6214745" cy="878840"/>
                    <wp:effectExtent l="6350" t="0" r="6350" b="1905"/>
                    <wp:wrapTopAndBottom/>
                    <wp:docPr id="2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14745" cy="87884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1"/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E0A9D31" id="Rectangle 2" o:spid="_x0000_s1026" style="position:absolute;margin-left:.5pt;margin-top:-.3pt;width:489.35pt;height:69.2pt;z-index:251654656;visibility:visible;mso-wrap-style:square;mso-width-percent:1000;mso-height-percent:0;mso-wrap-distance-left:9pt;mso-wrap-distance-top:0;mso-wrap-distance-right:9pt;mso-wrap-distance-bottom:43.2pt;mso-position-horizontal:absolute;mso-position-horizontal-relative:margin;mso-position-vertical:absolute;mso-position-vertical-relative:margin;mso-width-percent:1000;mso-height-percent:0;mso-width-relative:margin;mso-height-relative:margin;v-text-anchor:middle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RlAAAA&#10;AFJnaHRsb25nAAAF3A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" stroked="f" strokeweight="1.5pt">
                    <v:fill r:id="rId12" o:title="" rotate="t" type="tile"/>
                    <w10:wrap type="topAndBottom" anchorx="margin" anchory="margin"/>
                  </v:rect>
                </w:pict>
              </mc:Fallback>
            </mc:AlternateContent>
          </w:r>
          <w:r w:rsidR="00B36D72">
            <w:rPr>
              <w:noProof/>
              <w:lang w:val="fr-FR" w:eastAsia="fr-FR"/>
            </w:rPr>
            <mc:AlternateContent>
              <mc:Choice Requires="wps">
                <w:drawing>
                  <wp:anchor distT="0" distB="274320" distL="457200" distR="457200" simplePos="0" relativeHeight="251660800" behindDoc="0" locked="0" layoutInCell="1" allowOverlap="1" wp14:anchorId="11D579D4" wp14:editId="58824E1A">
                    <wp:simplePos x="0" y="0"/>
                    <wp:positionH relativeFrom="margin">
                      <wp:posOffset>1036955</wp:posOffset>
                    </wp:positionH>
                    <wp:positionV relativeFrom="margin">
                      <wp:posOffset>636905</wp:posOffset>
                    </wp:positionV>
                    <wp:extent cx="4366895" cy="502285"/>
                    <wp:effectExtent l="25400" t="25400" r="27305" b="31115"/>
                    <wp:wrapTopAndBottom/>
                    <wp:docPr id="3" name="Rectangle 3"/>
                    <wp:cNvGraphicFramePr>
                      <a:graphicFrameLocks xmlns:a="http://schemas.openxmlformats.org/drawingml/2006/main" noGrp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Grp="1"/>
                          </wps:cNvSpPr>
                          <wps:spPr>
                            <a:xfrm>
                              <a:off x="0" y="0"/>
                              <a:ext cx="4366895" cy="50228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57150" cmpd="thinThick">
                              <a:solidFill>
                                <a:schemeClr val="tx1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14:paraId="5FCD5738" w14:textId="77777777" w:rsidR="002A2D08" w:rsidRDefault="007E0763">
                                <w:pPr>
                                  <w:pStyle w:val="Nom"/>
                                </w:pPr>
                                <w:sdt>
                                  <w:sdtPr>
                                    <w:alias w:val="Auteur"/>
                                    <w:id w:val="-1717812097"/>
                                    <w:placeholder>
                                      <w:docPart w:val="586D7958F2FC457AA803ECC76CF59F95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F44A11">
                                      <w:t>gaëlle picoutlagan washish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none" lIns="182880" tIns="91440" rIns="182880" bIns="45720" rtlCol="0" anchor="ctr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1D579D4" id="Rectangle 3" o:spid="_x0000_s1026" style="position:absolute;left:0;text-align:left;margin-left:81.65pt;margin-top:50.15pt;width:343.85pt;height:39.55pt;z-index:251660800;visibility:visible;mso-wrap-style:none;mso-width-percent:0;mso-height-percent:0;mso-wrap-distance-left:36pt;mso-wrap-distance-top:0;mso-wrap-distance-right:36pt;mso-wrap-distance-bottom:21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" fillcolor="black [3213]" strokecolor="black [3213]" strokeweight="4.5pt">
                    <v:stroke linestyle="thinThick"/>
                    <v:path arrowok="t"/>
                    <o:lock v:ext="edit" grouping="t"/>
                    <v:textbox style="mso-fit-shape-to-text:t" inset="14.4pt,7.2pt,14.4pt">
                      <w:txbxContent>
                        <w:p w14:paraId="5FCD5738" w14:textId="77777777" w:rsidR="002A2D08" w:rsidRDefault="007E0763">
                          <w:pPr>
                            <w:pStyle w:val="Nom"/>
                          </w:pPr>
                          <w:sdt>
                            <w:sdtPr>
                              <w:alias w:val="Auteur"/>
                              <w:id w:val="-1717812097"/>
                              <w:placeholder>
                                <w:docPart w:val="586D7958F2FC457AA803ECC76CF59F95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F44A11">
                                <w:t>gaëlle picoutlagan washish</w:t>
                              </w:r>
                            </w:sdtContent>
                          </w:sdt>
                        </w:p>
                      </w:txbxContent>
                    </v:textbox>
                    <w10:wrap type="topAndBottom" anchorx="margin" anchory="margin"/>
                  </v:rect>
                </w:pict>
              </mc:Fallback>
            </mc:AlternateContent>
          </w:r>
          <w:sdt>
            <w:sdtPr>
              <w:rPr>
                <w:color w:val="46464A" w:themeColor="text2"/>
              </w:rPr>
              <w:alias w:val="Adresse de messagerie"/>
              <w:id w:val="169154114"/>
              <w:placeholder>
                <w:docPart w:val="E2B6A60F083043A3B726EF8C6B7A69A2"/>
              </w:placeholder>
              <w:dataBinding w:prefixMappings="xmlns:ns0='http://schemas.microsoft.com/office/2006/coverPageProps' " w:xpath="/ns0:CoverPageProperties[1]/ns0:CompanyEmail[1]" w:storeItemID="{55AF091B-3C7A-41E3-B477-F2FDAA23CFDA}"/>
              <w:text/>
            </w:sdtPr>
            <w:sdtEndPr/>
            <w:sdtContent>
              <w:r w:rsidR="00F44A11" w:rsidRPr="007550BD">
                <w:rPr>
                  <w:color w:val="46464A" w:themeColor="text2"/>
                </w:rPr>
                <w:t>Gaellepicoutlagan@hotmail.ca</w:t>
              </w:r>
            </w:sdtContent>
          </w:sdt>
          <w:r w:rsidR="0021325C" w:rsidRPr="007550BD">
            <w:rPr>
              <w:color w:val="46464A" w:themeColor="text2"/>
            </w:rPr>
            <w:t xml:space="preserve"> </w:t>
          </w:r>
          <w:r w:rsidR="0021325C">
            <w:rPr>
              <w:color w:val="6F6F74" w:themeColor="accent1"/>
              <w:sz w:val="16"/>
            </w:rPr>
            <w:sym w:font="Wingdings" w:char="F074"/>
          </w:r>
          <w:r w:rsidR="0021325C" w:rsidRPr="007550BD">
            <w:rPr>
              <w:color w:val="46464A" w:themeColor="text2"/>
            </w:rPr>
            <w:t xml:space="preserve"> </w:t>
          </w:r>
          <w:sdt>
            <w:sdtPr>
              <w:rPr>
                <w:color w:val="46464A" w:themeColor="text2"/>
              </w:rPr>
              <w:alias w:val="Téléphone "/>
              <w:id w:val="-298074868"/>
              <w:placeholder>
                <w:docPart w:val="3546A76B5CD147758626C9E3A5C53697"/>
              </w:placeholder>
              <w:dataBinding w:prefixMappings="xmlns:ns0='http://schemas.microsoft.com/office/2006/coverPageProps' " w:xpath="/ns0:CoverPageProperties[1]/ns0:CompanyPhone[1]" w:storeItemID="{55AF091B-3C7A-41E3-B477-F2FDAA23CFDA}"/>
              <w:text/>
            </w:sdtPr>
            <w:sdtEndPr/>
            <w:sdtContent>
              <w:r w:rsidR="00391C98">
                <w:rPr>
                  <w:color w:val="46464A" w:themeColor="text2"/>
                </w:rPr>
                <w:t>438-820-5705</w:t>
              </w:r>
            </w:sdtContent>
          </w:sdt>
        </w:sdtContent>
      </w:sdt>
    </w:p>
    <w:p w14:paraId="184B27D3" w14:textId="77777777" w:rsidR="00AF614F" w:rsidRDefault="00AF614F" w:rsidP="0039743E">
      <w:pPr>
        <w:pStyle w:val="Sansinterligne"/>
        <w:rPr>
          <w:color w:val="auto"/>
        </w:rPr>
      </w:pPr>
      <w:r>
        <w:rPr>
          <w:color w:val="auto"/>
        </w:rPr>
        <w:t>Langues parlées : français, anglais</w:t>
      </w:r>
    </w:p>
    <w:p w14:paraId="1643934F" w14:textId="77777777" w:rsidR="007550BD" w:rsidRDefault="00D62E71" w:rsidP="00673508">
      <w:pPr>
        <w:spacing w:line="240" w:lineRule="auto"/>
        <w:jc w:val="left"/>
      </w:pPr>
      <w:r w:rsidRPr="00D62E71">
        <w:rPr>
          <w:rFonts w:ascii="Batang" w:eastAsia="Batang" w:hAnsi="Batang"/>
          <w:sz w:val="36"/>
          <w:szCs w:val="36"/>
        </w:rPr>
        <w:t xml:space="preserve">Formation scolaire </w:t>
      </w:r>
    </w:p>
    <w:p w14:paraId="39770661" w14:textId="77777777" w:rsidR="00673508" w:rsidRDefault="00D62E71" w:rsidP="00673508">
      <w:pPr>
        <w:spacing w:line="240" w:lineRule="auto"/>
        <w:jc w:val="left"/>
      </w:pPr>
      <w:r w:rsidRPr="00D62E71">
        <w:rPr>
          <w:rFonts w:eastAsia="Batang"/>
          <w:b/>
        </w:rPr>
        <w:t xml:space="preserve">Études collégiales en commercialisation de la mode                                           </w:t>
      </w:r>
      <w:r w:rsidR="0035710C">
        <w:rPr>
          <w:rFonts w:eastAsia="Batang"/>
          <w:b/>
        </w:rPr>
        <w:t xml:space="preserve">   </w:t>
      </w:r>
      <w:r w:rsidR="00863F5C">
        <w:rPr>
          <w:rFonts w:eastAsia="Batang"/>
        </w:rPr>
        <w:t>2018</w:t>
      </w:r>
    </w:p>
    <w:p w14:paraId="263C986C" w14:textId="77777777" w:rsidR="00982A6B" w:rsidRPr="00673508" w:rsidRDefault="00D62E71" w:rsidP="00673508">
      <w:pPr>
        <w:spacing w:line="240" w:lineRule="auto"/>
        <w:jc w:val="left"/>
      </w:pPr>
      <w:r>
        <w:rPr>
          <w:rFonts w:eastAsia="Batang"/>
        </w:rPr>
        <w:t>Collège LaSalle</w:t>
      </w:r>
      <w:r w:rsidRPr="00D62E71">
        <w:rPr>
          <w:rFonts w:eastAsia="Batang"/>
        </w:rPr>
        <w:t xml:space="preserve">    </w:t>
      </w:r>
    </w:p>
    <w:p w14:paraId="7DB03143" w14:textId="77777777" w:rsidR="00982A6B" w:rsidRDefault="00982A6B" w:rsidP="00673508">
      <w:pPr>
        <w:spacing w:after="0" w:line="240" w:lineRule="auto"/>
        <w:jc w:val="left"/>
        <w:rPr>
          <w:rFonts w:eastAsia="Batang"/>
        </w:rPr>
      </w:pPr>
    </w:p>
    <w:p w14:paraId="6B5EC2DC" w14:textId="77777777" w:rsidR="00982A6B" w:rsidRDefault="00982A6B" w:rsidP="00673508">
      <w:pPr>
        <w:spacing w:after="0" w:line="240" w:lineRule="auto"/>
        <w:jc w:val="left"/>
        <w:rPr>
          <w:rFonts w:eastAsia="Batang"/>
        </w:rPr>
      </w:pPr>
      <w:r>
        <w:rPr>
          <w:rFonts w:eastAsia="Batang"/>
          <w:b/>
        </w:rPr>
        <w:t xml:space="preserve">Diplôme en service de bar                                                                                          </w:t>
      </w:r>
      <w:r>
        <w:rPr>
          <w:rFonts w:eastAsia="Batang"/>
        </w:rPr>
        <w:t>2017</w:t>
      </w:r>
      <w:r>
        <w:rPr>
          <w:rFonts w:eastAsia="Batang"/>
          <w:b/>
        </w:rPr>
        <w:t xml:space="preserve"> </w:t>
      </w:r>
      <w:r w:rsidR="00D62E71" w:rsidRPr="00D62E71">
        <w:rPr>
          <w:rFonts w:eastAsia="Batang"/>
        </w:rPr>
        <w:t xml:space="preserve"> </w:t>
      </w:r>
    </w:p>
    <w:p w14:paraId="2D6664F0" w14:textId="77777777" w:rsidR="00673508" w:rsidRDefault="00673508" w:rsidP="00673508">
      <w:pPr>
        <w:spacing w:after="0" w:line="240" w:lineRule="auto"/>
        <w:jc w:val="left"/>
        <w:rPr>
          <w:rFonts w:eastAsia="Batang"/>
        </w:rPr>
      </w:pPr>
    </w:p>
    <w:p w14:paraId="4C3B1E22" w14:textId="77777777" w:rsidR="00982A6B" w:rsidRDefault="00D62E71" w:rsidP="00673508">
      <w:pPr>
        <w:spacing w:after="0" w:line="240" w:lineRule="auto"/>
        <w:jc w:val="left"/>
        <w:rPr>
          <w:rFonts w:eastAsia="Batang"/>
        </w:rPr>
      </w:pPr>
      <w:r w:rsidRPr="00D62E71">
        <w:rPr>
          <w:rFonts w:eastAsia="Batang"/>
        </w:rPr>
        <w:t xml:space="preserve"> </w:t>
      </w:r>
      <w:r w:rsidR="001D44CC">
        <w:rPr>
          <w:rFonts w:eastAsia="Batang"/>
        </w:rPr>
        <w:t>Master School of B</w:t>
      </w:r>
      <w:r w:rsidR="00673508">
        <w:rPr>
          <w:rFonts w:eastAsia="Batang"/>
        </w:rPr>
        <w:t>rtending</w:t>
      </w:r>
      <w:r w:rsidRPr="00D62E71">
        <w:rPr>
          <w:rFonts w:eastAsia="Batang"/>
        </w:rPr>
        <w:t xml:space="preserve"> </w:t>
      </w:r>
    </w:p>
    <w:p w14:paraId="12FFDB1E" w14:textId="77777777" w:rsidR="00124A04" w:rsidRPr="00D62E71" w:rsidRDefault="00D62E71" w:rsidP="0039743E">
      <w:pPr>
        <w:spacing w:after="0" w:line="240" w:lineRule="auto"/>
        <w:jc w:val="left"/>
        <w:rPr>
          <w:rFonts w:eastAsia="Batang"/>
        </w:rPr>
      </w:pPr>
      <w:r w:rsidRPr="00D62E71">
        <w:rPr>
          <w:rFonts w:eastAsia="Batang"/>
        </w:rPr>
        <w:t xml:space="preserve">                                                                     </w:t>
      </w:r>
      <w:r>
        <w:rPr>
          <w:rFonts w:eastAsia="Batang"/>
        </w:rPr>
        <w:t xml:space="preserve">     </w:t>
      </w:r>
      <w:r w:rsidR="00124A04">
        <w:rPr>
          <w:noProof/>
          <w:lang w:val="fr-FR" w:eastAsia="fr-FR"/>
        </w:rPr>
        <w:drawing>
          <wp:inline distT="0" distB="0" distL="0" distR="0" wp14:anchorId="45AF86D1" wp14:editId="79D3E0BB">
            <wp:extent cx="5487035" cy="182880"/>
            <wp:effectExtent l="0" t="0" r="0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85BC6D" w14:textId="77777777" w:rsidR="00D62E71" w:rsidRDefault="00E10BB9" w:rsidP="0039743E">
      <w:pPr>
        <w:spacing w:line="240" w:lineRule="auto"/>
        <w:jc w:val="left"/>
        <w:rPr>
          <w:rFonts w:ascii="Batang" w:eastAsia="Batang" w:hAnsi="Batang"/>
          <w:sz w:val="36"/>
          <w:szCs w:val="36"/>
        </w:rPr>
      </w:pPr>
      <w:r w:rsidRPr="00E10BB9">
        <w:rPr>
          <w:rFonts w:ascii="Batang" w:eastAsia="Batang" w:hAnsi="Batang"/>
          <w:sz w:val="36"/>
          <w:szCs w:val="36"/>
        </w:rPr>
        <w:t>Expérience de travail</w:t>
      </w:r>
    </w:p>
    <w:p w14:paraId="319A9A15" w14:textId="77777777" w:rsidR="00451F7C" w:rsidRPr="00E80483" w:rsidRDefault="00451F7C" w:rsidP="00673508">
      <w:pPr>
        <w:spacing w:after="0" w:line="276" w:lineRule="auto"/>
        <w:jc w:val="left"/>
        <w:rPr>
          <w:rFonts w:eastAsia="Batang"/>
        </w:rPr>
      </w:pPr>
      <w:r>
        <w:rPr>
          <w:rFonts w:eastAsia="Batang"/>
          <w:b/>
        </w:rPr>
        <w:t>Serveuse</w:t>
      </w:r>
      <w:r w:rsidR="00E80483">
        <w:rPr>
          <w:rFonts w:eastAsia="Batang"/>
          <w:b/>
        </w:rPr>
        <w:t xml:space="preserve">                                                                                                                     </w:t>
      </w:r>
      <w:r w:rsidR="00863F5C">
        <w:rPr>
          <w:rFonts w:eastAsia="Batang"/>
          <w:b/>
        </w:rPr>
        <w:t xml:space="preserve"> </w:t>
      </w:r>
      <w:r w:rsidR="00863F5C">
        <w:rPr>
          <w:rFonts w:eastAsia="Batang"/>
        </w:rPr>
        <w:t>2017-2018</w:t>
      </w:r>
    </w:p>
    <w:p w14:paraId="1315F478" w14:textId="77777777" w:rsidR="00451F7C" w:rsidRPr="00E80483" w:rsidRDefault="00863F5C" w:rsidP="00673508">
      <w:pPr>
        <w:spacing w:after="0" w:line="276" w:lineRule="auto"/>
        <w:jc w:val="left"/>
        <w:rPr>
          <w:rFonts w:eastAsia="Batang"/>
        </w:rPr>
      </w:pPr>
      <w:r>
        <w:rPr>
          <w:rFonts w:eastAsia="Batang"/>
        </w:rPr>
        <w:t>Scarlet</w:t>
      </w:r>
    </w:p>
    <w:p w14:paraId="4C505518" w14:textId="77777777" w:rsidR="00451F7C" w:rsidRPr="00E80483" w:rsidRDefault="00863F5C" w:rsidP="00673508">
      <w:pPr>
        <w:spacing w:after="0" w:line="276" w:lineRule="auto"/>
        <w:jc w:val="left"/>
        <w:rPr>
          <w:rFonts w:eastAsia="Batang"/>
        </w:rPr>
      </w:pPr>
      <w:r>
        <w:rPr>
          <w:rFonts w:eastAsia="Batang"/>
        </w:rPr>
        <w:t>Effectuer la mise en place, assurer un service de qualité, prise d</w:t>
      </w:r>
      <w:r w:rsidR="00451F7C" w:rsidRPr="00E80483">
        <w:rPr>
          <w:rFonts w:eastAsia="Batang"/>
        </w:rPr>
        <w:t>es</w:t>
      </w:r>
      <w:r>
        <w:rPr>
          <w:rFonts w:eastAsia="Batang"/>
        </w:rPr>
        <w:t xml:space="preserve"> commandes </w:t>
      </w:r>
    </w:p>
    <w:p w14:paraId="40DD47B8" w14:textId="77777777" w:rsidR="00E10BB9" w:rsidRPr="00451F7C" w:rsidRDefault="00E10BB9" w:rsidP="00673508">
      <w:pPr>
        <w:spacing w:after="0" w:line="276" w:lineRule="auto"/>
        <w:jc w:val="left"/>
        <w:rPr>
          <w:rFonts w:eastAsia="Batang"/>
        </w:rPr>
      </w:pPr>
      <w:r w:rsidRPr="00E10BB9">
        <w:rPr>
          <w:rFonts w:eastAsia="Batang"/>
          <w:b/>
        </w:rPr>
        <w:t>Barmaid</w:t>
      </w:r>
      <w:r>
        <w:rPr>
          <w:rFonts w:eastAsia="Batang"/>
        </w:rPr>
        <w:t xml:space="preserve">                                                                                                                      2013-2014</w:t>
      </w:r>
    </w:p>
    <w:p w14:paraId="04153B0F" w14:textId="77777777" w:rsidR="00D62E71" w:rsidRDefault="0035710C" w:rsidP="00673508">
      <w:pPr>
        <w:spacing w:after="0" w:line="276" w:lineRule="auto"/>
        <w:jc w:val="left"/>
        <w:rPr>
          <w:rFonts w:eastAsia="Batang"/>
        </w:rPr>
      </w:pPr>
      <w:r>
        <w:rPr>
          <w:rFonts w:eastAsia="Batang"/>
        </w:rPr>
        <w:t>Bistro P</w:t>
      </w:r>
      <w:r w:rsidR="00E10BB9">
        <w:rPr>
          <w:rFonts w:eastAsia="Batang"/>
        </w:rPr>
        <w:t xml:space="preserve">lus                                                                                     </w:t>
      </w:r>
      <w:r w:rsidR="00D62E71">
        <w:rPr>
          <w:rFonts w:eastAsia="Batang"/>
        </w:rPr>
        <w:t xml:space="preserve">                          </w:t>
      </w:r>
    </w:p>
    <w:p w14:paraId="3D87606D" w14:textId="77777777" w:rsidR="00E10BB9" w:rsidRDefault="00E10BB9" w:rsidP="00673508">
      <w:pPr>
        <w:spacing w:after="0" w:line="276" w:lineRule="auto"/>
        <w:jc w:val="left"/>
        <w:rPr>
          <w:rFonts w:eastAsia="Batang"/>
        </w:rPr>
      </w:pPr>
      <w:r>
        <w:rPr>
          <w:rFonts w:eastAsia="Batang"/>
        </w:rPr>
        <w:t>Effectuer le service des boissons, préparer le bar, gérer la marchandise</w:t>
      </w:r>
    </w:p>
    <w:p w14:paraId="0D8B155C" w14:textId="77777777" w:rsidR="00E10BB9" w:rsidRDefault="00E10BB9" w:rsidP="00673508">
      <w:pPr>
        <w:spacing w:after="0" w:line="276" w:lineRule="auto"/>
        <w:jc w:val="left"/>
        <w:rPr>
          <w:rFonts w:eastAsia="Batang"/>
        </w:rPr>
      </w:pPr>
      <w:r w:rsidRPr="00E10BB9">
        <w:rPr>
          <w:rFonts w:eastAsia="Batang"/>
          <w:b/>
        </w:rPr>
        <w:t xml:space="preserve">Serveuse  </w:t>
      </w:r>
      <w:r>
        <w:rPr>
          <w:rFonts w:eastAsia="Batang"/>
        </w:rPr>
        <w:t xml:space="preserve">                                                                                    </w:t>
      </w:r>
      <w:r w:rsidR="0035710C">
        <w:rPr>
          <w:rFonts w:eastAsia="Batang"/>
        </w:rPr>
        <w:t xml:space="preserve">                               </w:t>
      </w:r>
      <w:r>
        <w:rPr>
          <w:rFonts w:eastAsia="Batang"/>
        </w:rPr>
        <w:t xml:space="preserve"> 2013-2014</w:t>
      </w:r>
    </w:p>
    <w:p w14:paraId="2BBF2325" w14:textId="77777777" w:rsidR="00E10BB9" w:rsidRDefault="00E10BB9" w:rsidP="00673508">
      <w:pPr>
        <w:spacing w:after="0" w:line="276" w:lineRule="auto"/>
        <w:jc w:val="left"/>
        <w:rPr>
          <w:rFonts w:eastAsia="Batang"/>
        </w:rPr>
      </w:pPr>
      <w:r>
        <w:rPr>
          <w:rFonts w:eastAsia="Batang"/>
        </w:rPr>
        <w:t xml:space="preserve">Dagobert                                                                                               </w:t>
      </w:r>
      <w:r w:rsidR="00D62E71">
        <w:rPr>
          <w:rFonts w:eastAsia="Batang"/>
        </w:rPr>
        <w:t xml:space="preserve">                         </w:t>
      </w:r>
    </w:p>
    <w:p w14:paraId="5EB4092C" w14:textId="77777777" w:rsidR="00E10BB9" w:rsidRDefault="00E10BB9" w:rsidP="00673508">
      <w:pPr>
        <w:spacing w:after="0" w:line="276" w:lineRule="auto"/>
        <w:jc w:val="left"/>
        <w:rPr>
          <w:rFonts w:eastAsia="Batang"/>
        </w:rPr>
      </w:pPr>
      <w:r>
        <w:rPr>
          <w:rFonts w:eastAsia="Batang"/>
        </w:rPr>
        <w:t xml:space="preserve">Servir les clients, aider les barmaids, nettoyer les tables  </w:t>
      </w:r>
    </w:p>
    <w:p w14:paraId="3BD0C8CF" w14:textId="77777777" w:rsidR="00E10BB9" w:rsidRPr="00E10BB9" w:rsidRDefault="00E10BB9" w:rsidP="00673508">
      <w:pPr>
        <w:spacing w:after="0" w:line="276" w:lineRule="auto"/>
        <w:jc w:val="left"/>
        <w:rPr>
          <w:rFonts w:eastAsia="Batang"/>
        </w:rPr>
      </w:pPr>
      <w:r w:rsidRPr="00E10BB9">
        <w:rPr>
          <w:rFonts w:eastAsia="Batang"/>
          <w:b/>
        </w:rPr>
        <w:t>Conseillère en vente</w:t>
      </w:r>
      <w:r>
        <w:rPr>
          <w:rFonts w:eastAsia="Batang"/>
          <w:b/>
        </w:rPr>
        <w:t xml:space="preserve">                                                 </w:t>
      </w:r>
      <w:r>
        <w:rPr>
          <w:rFonts w:eastAsia="Batang"/>
        </w:rPr>
        <w:t xml:space="preserve">                     </w:t>
      </w:r>
      <w:r w:rsidR="00672595">
        <w:rPr>
          <w:rFonts w:eastAsia="Batang"/>
        </w:rPr>
        <w:t xml:space="preserve">                            </w:t>
      </w:r>
      <w:r w:rsidR="0035710C">
        <w:rPr>
          <w:rFonts w:eastAsia="Batang"/>
        </w:rPr>
        <w:t xml:space="preserve"> </w:t>
      </w:r>
      <w:r>
        <w:rPr>
          <w:rFonts w:eastAsia="Batang"/>
        </w:rPr>
        <w:t>2013</w:t>
      </w:r>
    </w:p>
    <w:p w14:paraId="53B46F49" w14:textId="77777777" w:rsidR="00E10BB9" w:rsidRDefault="0035710C" w:rsidP="00673508">
      <w:pPr>
        <w:spacing w:after="0" w:line="276" w:lineRule="auto"/>
        <w:jc w:val="left"/>
        <w:rPr>
          <w:rFonts w:eastAsia="Batang"/>
        </w:rPr>
      </w:pPr>
      <w:r>
        <w:rPr>
          <w:rFonts w:eastAsia="Batang"/>
        </w:rPr>
        <w:t>C</w:t>
      </w:r>
      <w:r w:rsidR="00F81935">
        <w:rPr>
          <w:rFonts w:eastAsia="Batang"/>
        </w:rPr>
        <w:t>apitaine D’a B</w:t>
      </w:r>
      <w:r w:rsidR="00E10BB9">
        <w:rPr>
          <w:rFonts w:eastAsia="Batang"/>
        </w:rPr>
        <w:t xml:space="preserve">ord                                                                             </w:t>
      </w:r>
      <w:r w:rsidR="00D62E71">
        <w:rPr>
          <w:rFonts w:eastAsia="Batang"/>
        </w:rPr>
        <w:t xml:space="preserve">                        </w:t>
      </w:r>
    </w:p>
    <w:p w14:paraId="4C1E254D" w14:textId="77777777" w:rsidR="00E10BB9" w:rsidRDefault="00E10BB9" w:rsidP="00673508">
      <w:pPr>
        <w:spacing w:after="0" w:line="276" w:lineRule="auto"/>
        <w:jc w:val="left"/>
        <w:rPr>
          <w:rFonts w:eastAsia="Batang"/>
        </w:rPr>
      </w:pPr>
      <w:r>
        <w:rPr>
          <w:rFonts w:eastAsia="Batang"/>
        </w:rPr>
        <w:t xml:space="preserve">Conseiller les clients, entretenir le magasin, conclure les ventes </w:t>
      </w:r>
    </w:p>
    <w:p w14:paraId="3B89D663" w14:textId="77777777" w:rsidR="00E80C74" w:rsidRPr="00E80483" w:rsidRDefault="00124A04" w:rsidP="0039743E">
      <w:pPr>
        <w:spacing w:line="240" w:lineRule="auto"/>
        <w:jc w:val="left"/>
        <w:rPr>
          <w:rFonts w:ascii="Batang" w:eastAsia="Batang" w:hAnsi="Batang"/>
          <w:sz w:val="36"/>
          <w:szCs w:val="36"/>
        </w:rPr>
      </w:pPr>
      <w:r>
        <w:rPr>
          <w:noProof/>
          <w:lang w:val="fr-FR" w:eastAsia="fr-FR"/>
        </w:rPr>
        <w:drawing>
          <wp:inline distT="0" distB="0" distL="0" distR="0" wp14:anchorId="506159D9" wp14:editId="41C0B3AC">
            <wp:extent cx="5487035" cy="182880"/>
            <wp:effectExtent l="0" t="0" r="0" b="762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80C74" w:rsidRPr="00E80C74">
        <w:rPr>
          <w:rFonts w:ascii="Batang" w:eastAsia="Batang" w:hAnsi="Batang"/>
          <w:sz w:val="36"/>
          <w:szCs w:val="36"/>
        </w:rPr>
        <w:t xml:space="preserve">Qualités professionnelles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15"/>
        <w:gridCol w:w="3316"/>
        <w:gridCol w:w="3316"/>
      </w:tblGrid>
      <w:tr w:rsidR="008229EF" w14:paraId="3DAC6742" w14:textId="77777777" w:rsidTr="008229EF">
        <w:tc>
          <w:tcPr>
            <w:tcW w:w="3315" w:type="dxa"/>
          </w:tcPr>
          <w:p w14:paraId="31F25E85" w14:textId="77777777" w:rsidR="008229EF" w:rsidRPr="008229EF" w:rsidRDefault="008229EF" w:rsidP="0039743E">
            <w:pPr>
              <w:spacing w:line="240" w:lineRule="auto"/>
              <w:jc w:val="left"/>
              <w:rPr>
                <w:rFonts w:eastAsia="Batang"/>
              </w:rPr>
            </w:pPr>
            <w:r>
              <w:rPr>
                <w:rFonts w:eastAsia="Batang"/>
              </w:rPr>
              <w:t xml:space="preserve">Disciplinée </w:t>
            </w:r>
          </w:p>
        </w:tc>
        <w:tc>
          <w:tcPr>
            <w:tcW w:w="3316" w:type="dxa"/>
          </w:tcPr>
          <w:p w14:paraId="3A20E3E4" w14:textId="77777777" w:rsidR="008229EF" w:rsidRPr="008229EF" w:rsidRDefault="00384EBD" w:rsidP="0039743E">
            <w:pPr>
              <w:spacing w:line="240" w:lineRule="auto"/>
              <w:jc w:val="left"/>
              <w:rPr>
                <w:rFonts w:eastAsia="Batang"/>
              </w:rPr>
            </w:pPr>
            <w:r>
              <w:rPr>
                <w:rFonts w:eastAsia="Batang"/>
              </w:rPr>
              <w:t>S</w:t>
            </w:r>
            <w:r w:rsidR="008229EF">
              <w:rPr>
                <w:rFonts w:eastAsia="Batang"/>
              </w:rPr>
              <w:t>ociable</w:t>
            </w:r>
          </w:p>
        </w:tc>
        <w:tc>
          <w:tcPr>
            <w:tcW w:w="3316" w:type="dxa"/>
          </w:tcPr>
          <w:p w14:paraId="1AD377EC" w14:textId="77777777" w:rsidR="008229EF" w:rsidRPr="008229EF" w:rsidRDefault="00384EBD" w:rsidP="0039743E">
            <w:pPr>
              <w:spacing w:line="240" w:lineRule="auto"/>
              <w:jc w:val="left"/>
              <w:rPr>
                <w:rFonts w:eastAsia="Batang"/>
              </w:rPr>
            </w:pPr>
            <w:r>
              <w:rPr>
                <w:rFonts w:eastAsia="Batang"/>
              </w:rPr>
              <w:t>T</w:t>
            </w:r>
            <w:r w:rsidR="008229EF">
              <w:rPr>
                <w:rFonts w:eastAsia="Batang"/>
              </w:rPr>
              <w:t>ravaillante</w:t>
            </w:r>
          </w:p>
        </w:tc>
      </w:tr>
      <w:tr w:rsidR="008229EF" w14:paraId="5737F4FD" w14:textId="77777777" w:rsidTr="008229EF">
        <w:tc>
          <w:tcPr>
            <w:tcW w:w="3315" w:type="dxa"/>
          </w:tcPr>
          <w:p w14:paraId="1A02369B" w14:textId="77777777" w:rsidR="008229EF" w:rsidRPr="008229EF" w:rsidRDefault="00384EBD" w:rsidP="0039743E">
            <w:pPr>
              <w:spacing w:line="240" w:lineRule="auto"/>
              <w:jc w:val="left"/>
              <w:rPr>
                <w:rFonts w:eastAsia="Batang"/>
              </w:rPr>
            </w:pPr>
            <w:r>
              <w:rPr>
                <w:rFonts w:eastAsia="Batang"/>
              </w:rPr>
              <w:t>A</w:t>
            </w:r>
            <w:r w:rsidR="008229EF">
              <w:rPr>
                <w:rFonts w:eastAsia="Batang"/>
              </w:rPr>
              <w:t>ttentive</w:t>
            </w:r>
          </w:p>
        </w:tc>
        <w:tc>
          <w:tcPr>
            <w:tcW w:w="3316" w:type="dxa"/>
          </w:tcPr>
          <w:p w14:paraId="61F593CD" w14:textId="77777777" w:rsidR="008229EF" w:rsidRPr="008229EF" w:rsidRDefault="00384EBD" w:rsidP="0039743E">
            <w:pPr>
              <w:spacing w:line="240" w:lineRule="auto"/>
              <w:jc w:val="left"/>
              <w:rPr>
                <w:rFonts w:eastAsia="Batang"/>
              </w:rPr>
            </w:pPr>
            <w:r>
              <w:rPr>
                <w:rFonts w:eastAsia="Batang"/>
              </w:rPr>
              <w:t>P</w:t>
            </w:r>
            <w:r w:rsidR="008229EF">
              <w:rPr>
                <w:rFonts w:eastAsia="Batang"/>
              </w:rPr>
              <w:t>onctuelle</w:t>
            </w:r>
          </w:p>
        </w:tc>
        <w:tc>
          <w:tcPr>
            <w:tcW w:w="3316" w:type="dxa"/>
          </w:tcPr>
          <w:p w14:paraId="253401DB" w14:textId="77777777" w:rsidR="008229EF" w:rsidRPr="008229EF" w:rsidRDefault="00384EBD" w:rsidP="0039743E">
            <w:pPr>
              <w:spacing w:line="240" w:lineRule="auto"/>
              <w:jc w:val="left"/>
              <w:rPr>
                <w:rFonts w:eastAsia="Batang"/>
              </w:rPr>
            </w:pPr>
            <w:r>
              <w:rPr>
                <w:rFonts w:eastAsia="Batang"/>
              </w:rPr>
              <w:t>A</w:t>
            </w:r>
            <w:r w:rsidR="008229EF">
              <w:rPr>
                <w:rFonts w:eastAsia="Batang"/>
              </w:rPr>
              <w:t>utonome</w:t>
            </w:r>
          </w:p>
        </w:tc>
      </w:tr>
    </w:tbl>
    <w:p w14:paraId="18BE843A" w14:textId="77777777" w:rsidR="00AF614F" w:rsidRDefault="00124A04" w:rsidP="0039743E">
      <w:pPr>
        <w:spacing w:line="240" w:lineRule="auto"/>
        <w:jc w:val="left"/>
        <w:rPr>
          <w:rFonts w:ascii="Batang" w:eastAsia="Batang" w:hAnsi="Batang"/>
          <w:sz w:val="36"/>
          <w:szCs w:val="36"/>
        </w:rPr>
      </w:pPr>
      <w:r>
        <w:rPr>
          <w:rFonts w:eastAsia="Batang"/>
          <w:noProof/>
          <w:lang w:val="fr-FR" w:eastAsia="fr-FR"/>
        </w:rPr>
        <w:drawing>
          <wp:inline distT="0" distB="0" distL="0" distR="0" wp14:anchorId="18B99F29" wp14:editId="241B9AEC">
            <wp:extent cx="5487035" cy="182880"/>
            <wp:effectExtent l="0" t="0" r="0" b="762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E35147" w14:textId="77777777" w:rsidR="007550BD" w:rsidRPr="007550BD" w:rsidRDefault="00E85EBA" w:rsidP="0039743E">
      <w:pPr>
        <w:spacing w:line="240" w:lineRule="auto"/>
        <w:jc w:val="left"/>
        <w:rPr>
          <w:rFonts w:ascii="Batang" w:eastAsia="Batang" w:hAnsi="Batang"/>
          <w:sz w:val="36"/>
          <w:szCs w:val="36"/>
        </w:rPr>
      </w:pPr>
      <w:r w:rsidRPr="00E85EBA">
        <w:rPr>
          <w:rFonts w:ascii="Batang" w:eastAsia="Batang" w:hAnsi="Batang"/>
          <w:sz w:val="36"/>
          <w:szCs w:val="36"/>
        </w:rPr>
        <w:t>Engagements sociaux</w:t>
      </w:r>
    </w:p>
    <w:p w14:paraId="2EB1F114" w14:textId="77777777" w:rsidR="00E85EBA" w:rsidRPr="007550BD" w:rsidRDefault="00F14E69" w:rsidP="0039743E">
      <w:pPr>
        <w:spacing w:line="240" w:lineRule="auto"/>
        <w:jc w:val="left"/>
        <w:rPr>
          <w:rFonts w:eastAsia="Batang"/>
        </w:rPr>
      </w:pPr>
      <w:r w:rsidRPr="00F14E69">
        <w:rPr>
          <w:rFonts w:eastAsia="Batang"/>
          <w:b/>
        </w:rPr>
        <w:t xml:space="preserve">Campagne de financement pour un voyage au Costa Rica </w:t>
      </w:r>
      <w:r>
        <w:rPr>
          <w:rFonts w:eastAsia="Batang"/>
          <w:b/>
        </w:rPr>
        <w:t xml:space="preserve">                                </w:t>
      </w:r>
      <w:r w:rsidRPr="00F14E69">
        <w:rPr>
          <w:rFonts w:eastAsia="Batang"/>
        </w:rPr>
        <w:t>2008-2009</w:t>
      </w:r>
    </w:p>
    <w:p w14:paraId="7B7A4F66" w14:textId="77777777" w:rsidR="00F14E69" w:rsidRPr="00F14E69" w:rsidRDefault="00F14E69" w:rsidP="0039743E">
      <w:pPr>
        <w:spacing w:after="0" w:line="240" w:lineRule="auto"/>
        <w:jc w:val="left"/>
        <w:rPr>
          <w:b/>
        </w:rPr>
      </w:pPr>
      <w:r>
        <w:rPr>
          <w:rFonts w:eastAsia="Batang"/>
          <w:b/>
        </w:rPr>
        <w:t xml:space="preserve">Campagne de financement pour un bal de finissant                                            </w:t>
      </w:r>
      <w:r w:rsidRPr="00F14E69">
        <w:rPr>
          <w:rFonts w:eastAsia="Batang"/>
        </w:rPr>
        <w:t>2010-2011</w:t>
      </w:r>
    </w:p>
    <w:p w14:paraId="1E44F2AB" w14:textId="77777777" w:rsidR="00F14E69" w:rsidRDefault="00E85EBA" w:rsidP="0039743E">
      <w:pPr>
        <w:spacing w:line="240" w:lineRule="auto"/>
        <w:jc w:val="left"/>
      </w:pPr>
      <w:r>
        <w:t xml:space="preserve">                         </w:t>
      </w:r>
    </w:p>
    <w:p w14:paraId="561E5247" w14:textId="77777777" w:rsidR="00F14E69" w:rsidRDefault="00F14E69" w:rsidP="00CA3266">
      <w:pPr>
        <w:jc w:val="left"/>
      </w:pPr>
    </w:p>
    <w:p w14:paraId="6447448F" w14:textId="77777777" w:rsidR="00F14E69" w:rsidRDefault="00F14E69" w:rsidP="00CA3266">
      <w:pPr>
        <w:jc w:val="left"/>
      </w:pPr>
    </w:p>
    <w:p w14:paraId="1D1E08D4" w14:textId="77777777" w:rsidR="00F14E69" w:rsidRDefault="00F14E69" w:rsidP="00CA3266">
      <w:pPr>
        <w:jc w:val="left"/>
      </w:pPr>
    </w:p>
    <w:p w14:paraId="24456F8E" w14:textId="77777777" w:rsidR="00E85EBA" w:rsidRPr="00E85EBA" w:rsidRDefault="00E85EBA" w:rsidP="00CA3266">
      <w:pPr>
        <w:jc w:val="left"/>
        <w:rPr>
          <w:rFonts w:ascii="Batang" w:eastAsia="Batang" w:hAnsi="Batang"/>
          <w:sz w:val="28"/>
          <w:szCs w:val="28"/>
        </w:rPr>
      </w:pPr>
      <w:r>
        <w:t xml:space="preserve">       </w:t>
      </w:r>
    </w:p>
    <w:sectPr w:rsidR="00E85EBA" w:rsidRPr="00E85EBA" w:rsidSect="002B47E0">
      <w:headerReference w:type="default" r:id="rId14"/>
      <w:footerReference w:type="default" r:id="rId15"/>
      <w:pgSz w:w="11907" w:h="16839"/>
      <w:pgMar w:top="1148" w:right="1050" w:bottom="1148" w:left="1050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32DA6E" w14:textId="77777777" w:rsidR="007E0763" w:rsidRDefault="007E0763">
      <w:pPr>
        <w:spacing w:after="0" w:line="240" w:lineRule="auto"/>
      </w:pPr>
      <w:r>
        <w:separator/>
      </w:r>
    </w:p>
  </w:endnote>
  <w:endnote w:type="continuationSeparator" w:id="0">
    <w:p w14:paraId="5778D355" w14:textId="77777777" w:rsidR="007E0763" w:rsidRDefault="007E0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Batang">
    <w:panose1 w:val="02030600000101010101"/>
    <w:charset w:val="81"/>
    <w:family w:val="auto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76D153" w14:textId="77777777" w:rsidR="002A2D08" w:rsidRDefault="002B47E0">
    <w:pPr>
      <w:rPr>
        <w:sz w:val="20"/>
      </w:rPr>
    </w:pPr>
    <w:r>
      <w:rPr>
        <w:sz w:val="20"/>
      </w:rPr>
      <w:fldChar w:fldCharType="begin"/>
    </w:r>
    <w:r w:rsidR="0021325C">
      <w:rPr>
        <w:sz w:val="20"/>
      </w:rPr>
      <w:instrText>PAGE   \* MERGEFORMAT</w:instrText>
    </w:r>
    <w:r>
      <w:rPr>
        <w:sz w:val="20"/>
      </w:rPr>
      <w:fldChar w:fldCharType="separate"/>
    </w:r>
    <w:r w:rsidR="00B36D72" w:rsidRPr="00B36D72">
      <w:rPr>
        <w:noProof/>
        <w:sz w:val="20"/>
        <w:lang w:val="fr-FR"/>
      </w:rPr>
      <w:t>2</w:t>
    </w:r>
    <w:r>
      <w:rPr>
        <w:sz w:val="20"/>
      </w:rPr>
      <w:fldChar w:fldCharType="end"/>
    </w:r>
  </w:p>
  <w:p w14:paraId="2C491054" w14:textId="138FEF94" w:rsidR="002A2D08" w:rsidRDefault="00B36D72">
    <w:pPr>
      <w:pStyle w:val="Pieddepage"/>
    </w:pPr>
    <w:r>
      <w:rPr>
        <w:noProof/>
        <w:sz w:val="20"/>
        <w:lang w:val="fr-FR" w:eastAsia="fr-FR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120B8A82" wp14:editId="0FE306FE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189345" cy="0"/>
              <wp:effectExtent l="0" t="0" r="20955" b="25400"/>
              <wp:wrapNone/>
              <wp:docPr id="7" name="Connecteur droi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8934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70C84D" id="Connecteur droit 7" o:spid="_x0000_s1026" style="position:absolute;z-index:251662336;visibility:visible;mso-wrap-style:square;mso-width-percent:1000;mso-height-percent:0;mso-wrap-distance-left:9pt;mso-wrap-distance-top:-1emu;mso-wrap-distance-right:9pt;mso-wrap-distance-bottom:-1emu;mso-position-horizontal:center;mso-position-horizontal-relative:margin;mso-position-vertical:top;mso-position-vertical-relative:bottom-margin-area;mso-width-percent:1000;mso-height-percent:0;mso-width-relative:margin;mso-height-relative:page" from="0,0" to="487.35pt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" strokecolor="#6f6f74 [3204]">
              <o:lock v:ext="edit" shapetype="f"/>
              <w10:wrap anchorx="margin" anchory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E4A688" w14:textId="77777777" w:rsidR="007E0763" w:rsidRDefault="007E0763">
      <w:pPr>
        <w:spacing w:after="0" w:line="240" w:lineRule="auto"/>
      </w:pPr>
      <w:r>
        <w:separator/>
      </w:r>
    </w:p>
  </w:footnote>
  <w:footnote w:type="continuationSeparator" w:id="0">
    <w:p w14:paraId="38D265B6" w14:textId="77777777" w:rsidR="007E0763" w:rsidRDefault="007E07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17E29F" w14:textId="5E5B5D26" w:rsidR="002A2D08" w:rsidRDefault="00B36D72">
    <w:pPr>
      <w:pStyle w:val="En-tte"/>
    </w:pPr>
    <w:r>
      <w:rPr>
        <w:noProof/>
        <w:lang w:val="fr-FR" w:eastAsia="fr-FR"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anchorId="7C1A15EE" wp14:editId="164B35CB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227445" cy="645160"/>
              <wp:effectExtent l="0" t="0" r="0" b="1270"/>
              <wp:wrapTopAndBottom/>
              <wp:docPr id="1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27445" cy="64516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color w:val="46464A" w:themeColor="text2"/>
                            </w:rPr>
                            <w:alias w:val="Auteur"/>
                            <w:id w:val="15524260"/>
                            <w:placeholder>
                              <w:docPart w:val="07292684E4A6400C8F11D3C638C3EFDC"/>
                            </w:placeholder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14:paraId="2F87B0C2" w14:textId="77777777" w:rsidR="002A2D08" w:rsidRDefault="00F44A11">
                              <w:pPr>
                                <w:spacing w:after="160" w:line="264" w:lineRule="auto"/>
                                <w:rPr>
                                  <w:color w:val="46464A" w:themeColor="text2"/>
                                </w:rPr>
                              </w:pPr>
                              <w:r>
                                <w:rPr>
                                  <w:color w:val="46464A" w:themeColor="text2"/>
                                </w:rPr>
                                <w:t>gaëlle picoutlagan washish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w14:anchorId="7C1A15EE" id="Rectangle 4" o:spid="_x0000_s1027" style="position:absolute;left:0;text-align:left;margin-left:0;margin-top:0;width:490.35pt;height:50.8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BGUA&#10;AAAAUmdodGxvbmcAAAXc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" stroked="f" strokeweight="1.5pt">
              <v:fill r:id="rId2" o:title="" rotate="t" type="tile"/>
              <v:textbox>
                <w:txbxContent>
                  <w:sdt>
                    <w:sdtPr>
                      <w:rPr>
                        <w:color w:val="46464A" w:themeColor="text2"/>
                      </w:rPr>
                      <w:alias w:val="Auteur"/>
                      <w:id w:val="15524260"/>
                      <w:placeholder>
                        <w:docPart w:val="07292684E4A6400C8F11D3C638C3EFDC"/>
                      </w:placeholder>
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<w:text/>
                    </w:sdtPr>
                    <w:sdtEndPr/>
                    <w:sdtContent>
                      <w:p w14:paraId="2F87B0C2" w14:textId="77777777" w:rsidR="002A2D08" w:rsidRDefault="00F44A11">
                        <w:pPr>
                          <w:spacing w:after="160" w:line="264" w:lineRule="auto"/>
                          <w:rPr>
                            <w:color w:val="46464A" w:themeColor="text2"/>
                          </w:rPr>
                        </w:pPr>
                        <w:r>
                          <w:rPr>
                            <w:color w:val="46464A" w:themeColor="text2"/>
                          </w:rPr>
                          <w:t>gaëlle picoutlagan washish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4294967295" distB="4294967295" distL="114300" distR="114300" simplePos="0" relativeHeight="251660288" behindDoc="0" locked="0" layoutInCell="0" allowOverlap="0" wp14:anchorId="0FC84BAB" wp14:editId="5AE486BF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1375410</wp:posOffset>
                  </wp:positionV>
                </mc:Fallback>
              </mc:AlternateContent>
              <wp:extent cx="6189345" cy="0"/>
              <wp:effectExtent l="0" t="0" r="20955" b="25400"/>
              <wp:wrapNone/>
              <wp:docPr id="5" name="Connecteur droi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8934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0AB3FA" id="Connecteur droit 5" o:spid="_x0000_s1026" style="position:absolute;z-index:251660288;visibility:visible;mso-wrap-style:square;mso-width-percent:1000;mso-height-percent:0;mso-top-percent:70;mso-wrap-distance-left:9pt;mso-wrap-distance-top:-1emu;mso-wrap-distance-right:9pt;mso-wrap-distance-bottom:-1emu;mso-position-horizontal:center;mso-position-horizontal-relative:margin;mso-position-vertical-relative:margin;mso-width-percent:1000;mso-height-percent:0;mso-top-percent:70;mso-width-relative:margin;mso-height-relative:page" from="0,0" to="487.35pt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" o:allowincell="f" o:allowoverlap="f" strokecolor="#6f6f74 [3204]">
              <o:lock v:ext="edit" shapetype="f"/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8B07FD"/>
    <w:multiLevelType w:val="hybridMultilevel"/>
    <w:tmpl w:val="6F64D0AE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B74737"/>
    <w:multiLevelType w:val="hybridMultilevel"/>
    <w:tmpl w:val="66A4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7220DB"/>
    <w:multiLevelType w:val="hybridMultilevel"/>
    <w:tmpl w:val="480EB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7C84CF7"/>
    <w:multiLevelType w:val="hybridMultilevel"/>
    <w:tmpl w:val="7C204C62"/>
    <w:lvl w:ilvl="0" w:tplc="1DDA8018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BB500FF"/>
    <w:multiLevelType w:val="hybridMultilevel"/>
    <w:tmpl w:val="B9BE328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266"/>
    <w:rsid w:val="00094186"/>
    <w:rsid w:val="000D364F"/>
    <w:rsid w:val="00124A04"/>
    <w:rsid w:val="001D44CC"/>
    <w:rsid w:val="0021325C"/>
    <w:rsid w:val="002A2D08"/>
    <w:rsid w:val="002B47E0"/>
    <w:rsid w:val="00331FB8"/>
    <w:rsid w:val="0035710C"/>
    <w:rsid w:val="00384EBD"/>
    <w:rsid w:val="00391C98"/>
    <w:rsid w:val="0039743E"/>
    <w:rsid w:val="00451F7C"/>
    <w:rsid w:val="00491C84"/>
    <w:rsid w:val="004B19C1"/>
    <w:rsid w:val="004E452C"/>
    <w:rsid w:val="0053595E"/>
    <w:rsid w:val="00672595"/>
    <w:rsid w:val="00673508"/>
    <w:rsid w:val="006B5CB5"/>
    <w:rsid w:val="006D5D6F"/>
    <w:rsid w:val="00707B64"/>
    <w:rsid w:val="007550BD"/>
    <w:rsid w:val="007C2BF6"/>
    <w:rsid w:val="007E0763"/>
    <w:rsid w:val="00817F99"/>
    <w:rsid w:val="008229EF"/>
    <w:rsid w:val="008556B6"/>
    <w:rsid w:val="00863F5C"/>
    <w:rsid w:val="00970256"/>
    <w:rsid w:val="00982A6B"/>
    <w:rsid w:val="00A56D07"/>
    <w:rsid w:val="00AF614F"/>
    <w:rsid w:val="00B36D72"/>
    <w:rsid w:val="00BC3326"/>
    <w:rsid w:val="00C1370E"/>
    <w:rsid w:val="00C71791"/>
    <w:rsid w:val="00CA3266"/>
    <w:rsid w:val="00CE5ED0"/>
    <w:rsid w:val="00D62E71"/>
    <w:rsid w:val="00D93E35"/>
    <w:rsid w:val="00DE54B7"/>
    <w:rsid w:val="00E10BB9"/>
    <w:rsid w:val="00E80483"/>
    <w:rsid w:val="00E80C74"/>
    <w:rsid w:val="00E85EBA"/>
    <w:rsid w:val="00F14E69"/>
    <w:rsid w:val="00F36498"/>
    <w:rsid w:val="00F44A11"/>
    <w:rsid w:val="00F76889"/>
    <w:rsid w:val="00F81935"/>
    <w:rsid w:val="00FD5B00"/>
    <w:rsid w:val="00FD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C7803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B47E0"/>
    <w:pPr>
      <w:spacing w:line="300" w:lineRule="auto"/>
      <w:jc w:val="center"/>
    </w:pPr>
  </w:style>
  <w:style w:type="paragraph" w:styleId="Titre1">
    <w:name w:val="heading 1"/>
    <w:basedOn w:val="Normal"/>
    <w:next w:val="Normal"/>
    <w:link w:val="Titre1Car"/>
    <w:uiPriority w:val="9"/>
    <w:qFormat/>
    <w:rsid w:val="002B47E0"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B47E0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B47E0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B47E0"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B47E0"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B47E0"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B47E0"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B47E0"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B47E0"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Style1">
    <w:name w:val="Style1"/>
    <w:basedOn w:val="TableauNormal"/>
    <w:uiPriority w:val="99"/>
    <w:rsid w:val="002B47E0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haroni" w:hAnsi="Aharoni"/>
        <w:b/>
        <w:sz w:val="36"/>
      </w:rPr>
    </w:tblStylePr>
  </w:style>
  <w:style w:type="paragraph" w:styleId="Pardeliste">
    <w:name w:val="List Paragraph"/>
    <w:basedOn w:val="Normal"/>
    <w:uiPriority w:val="34"/>
    <w:qFormat/>
    <w:rsid w:val="002B47E0"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Titre1Car">
    <w:name w:val="Titre 1 Car"/>
    <w:basedOn w:val="Policepardfaut"/>
    <w:link w:val="Titre1"/>
    <w:uiPriority w:val="9"/>
    <w:rsid w:val="002B47E0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2B47E0"/>
    <w:rPr>
      <w:rFonts w:asciiTheme="majorHAnsi" w:eastAsiaTheme="majorEastAsia" w:hAnsiTheme="majorHAnsi" w:cstheme="majorBidi"/>
      <w:bCs/>
      <w:color w:val="46464A" w:themeColor="text2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2B47E0"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Titre4Car">
    <w:name w:val="Titre 4 Car"/>
    <w:basedOn w:val="Policepardfaut"/>
    <w:link w:val="Titre4"/>
    <w:uiPriority w:val="9"/>
    <w:semiHidden/>
    <w:rsid w:val="002B47E0"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Titre5Car">
    <w:name w:val="Titre 5 Car"/>
    <w:basedOn w:val="Policepardfaut"/>
    <w:link w:val="Titre5"/>
    <w:uiPriority w:val="9"/>
    <w:semiHidden/>
    <w:rsid w:val="002B47E0"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Titre6Car">
    <w:name w:val="Titre 6 Car"/>
    <w:basedOn w:val="Policepardfaut"/>
    <w:link w:val="Titre6"/>
    <w:uiPriority w:val="9"/>
    <w:semiHidden/>
    <w:rsid w:val="002B47E0"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Titre7Car">
    <w:name w:val="Titre 7 Car"/>
    <w:basedOn w:val="Policepardfaut"/>
    <w:link w:val="Titre7"/>
    <w:uiPriority w:val="9"/>
    <w:semiHidden/>
    <w:rsid w:val="002B47E0"/>
    <w:rPr>
      <w:rFonts w:asciiTheme="majorHAnsi" w:eastAsiaTheme="majorEastAsia" w:hAnsiTheme="majorHAnsi" w:cstheme="majorBidi"/>
      <w:i/>
      <w:iCs/>
      <w:color w:val="A7B789" w:themeColor="accent2"/>
      <w:sz w:val="21"/>
    </w:rPr>
  </w:style>
  <w:style w:type="character" w:customStyle="1" w:styleId="Titre8Car">
    <w:name w:val="Titre 8 Car"/>
    <w:basedOn w:val="Policepardfaut"/>
    <w:link w:val="Titre8"/>
    <w:uiPriority w:val="9"/>
    <w:semiHidden/>
    <w:rsid w:val="002B47E0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2B47E0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B47E0"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2B47E0"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44"/>
    </w:rPr>
  </w:style>
  <w:style w:type="character" w:customStyle="1" w:styleId="TitreCar">
    <w:name w:val="Titre Car"/>
    <w:basedOn w:val="Policepardfaut"/>
    <w:link w:val="Titre"/>
    <w:uiPriority w:val="10"/>
    <w:rsid w:val="002B47E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4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B47E0"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B47E0"/>
    <w:rPr>
      <w:rFonts w:eastAsiaTheme="majorEastAsia" w:cstheme="majorBidi"/>
      <w:iCs/>
      <w:color w:val="000000" w:themeColor="text1"/>
      <w:spacing w:val="15"/>
      <w:sz w:val="28"/>
      <w:szCs w:val="28"/>
    </w:rPr>
  </w:style>
  <w:style w:type="character" w:styleId="lev">
    <w:name w:val="Strong"/>
    <w:basedOn w:val="Policepardfaut"/>
    <w:uiPriority w:val="22"/>
    <w:qFormat/>
    <w:rsid w:val="002B47E0"/>
    <w:rPr>
      <w:b/>
      <w:bCs/>
    </w:rPr>
  </w:style>
  <w:style w:type="character" w:styleId="Emphase">
    <w:name w:val="Emphasis"/>
    <w:basedOn w:val="Policepardfaut"/>
    <w:uiPriority w:val="20"/>
    <w:qFormat/>
    <w:rsid w:val="002B47E0"/>
    <w:rPr>
      <w:i/>
      <w:iCs/>
      <w:color w:val="000000"/>
    </w:rPr>
  </w:style>
  <w:style w:type="paragraph" w:styleId="Sansinterligne">
    <w:name w:val="No Spacing"/>
    <w:link w:val="SansinterligneCar"/>
    <w:uiPriority w:val="1"/>
    <w:qFormat/>
    <w:rsid w:val="002B47E0"/>
    <w:pPr>
      <w:spacing w:after="0" w:line="240" w:lineRule="auto"/>
      <w:jc w:val="center"/>
    </w:pPr>
    <w:rPr>
      <w:color w:val="404040" w:themeColor="text1" w:themeTint="BF"/>
    </w:rPr>
  </w:style>
  <w:style w:type="paragraph" w:styleId="Citation">
    <w:name w:val="Quote"/>
    <w:basedOn w:val="Normal"/>
    <w:next w:val="Normal"/>
    <w:link w:val="CitationCar"/>
    <w:uiPriority w:val="29"/>
    <w:qFormat/>
    <w:rsid w:val="002B47E0"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</w:rPr>
  </w:style>
  <w:style w:type="character" w:customStyle="1" w:styleId="CitationCar">
    <w:name w:val="Citation Car"/>
    <w:basedOn w:val="Policepardfaut"/>
    <w:link w:val="Citation"/>
    <w:uiPriority w:val="29"/>
    <w:rsid w:val="002B47E0"/>
    <w:rPr>
      <w:rFonts w:asciiTheme="majorHAnsi" w:hAnsiTheme="majorHAnsi"/>
      <w:caps/>
      <w:color w:val="535356" w:themeColor="accent1" w:themeShade="BF"/>
      <w:spacing w:val="1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B47E0"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B47E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</w:rPr>
  </w:style>
  <w:style w:type="character" w:styleId="Emphaseple">
    <w:name w:val="Subtle Emphasis"/>
    <w:basedOn w:val="Policepardfaut"/>
    <w:uiPriority w:val="19"/>
    <w:qFormat/>
    <w:rsid w:val="002B47E0"/>
    <w:rPr>
      <w:i/>
      <w:iCs/>
      <w:color w:val="000000"/>
    </w:rPr>
  </w:style>
  <w:style w:type="character" w:styleId="Emphaseintense">
    <w:name w:val="Intense Emphasis"/>
    <w:aliases w:val="Sous-section Accentuation intense"/>
    <w:uiPriority w:val="21"/>
    <w:qFormat/>
    <w:rsid w:val="002B47E0"/>
  </w:style>
  <w:style w:type="character" w:styleId="Rfrenceple">
    <w:name w:val="Subtle Reference"/>
    <w:basedOn w:val="Policepardfaut"/>
    <w:uiPriority w:val="31"/>
    <w:qFormat/>
    <w:rsid w:val="002B47E0"/>
    <w:rPr>
      <w:smallCaps/>
      <w:color w:val="000000"/>
      <w:u w:val="single"/>
    </w:rPr>
  </w:style>
  <w:style w:type="character" w:styleId="Rfrenceintense">
    <w:name w:val="Intense Reference"/>
    <w:basedOn w:val="Policepardfaut"/>
    <w:uiPriority w:val="32"/>
    <w:qFormat/>
    <w:rsid w:val="002B47E0"/>
    <w:rPr>
      <w:b/>
      <w:bCs/>
      <w:caps w:val="0"/>
      <w:smallCaps w:val="0"/>
      <w:color w:val="000000"/>
      <w:spacing w:val="5"/>
      <w:u w:val="single"/>
    </w:rPr>
  </w:style>
  <w:style w:type="character" w:styleId="Titredelivre">
    <w:name w:val="Book Title"/>
    <w:basedOn w:val="Policepardfaut"/>
    <w:uiPriority w:val="33"/>
    <w:qFormat/>
    <w:rsid w:val="002B47E0"/>
    <w:rPr>
      <w:b/>
      <w:bCs/>
      <w:caps w:val="0"/>
      <w:smallCaps/>
      <w:spacing w:val="1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B47E0"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</w:rPr>
  </w:style>
  <w:style w:type="character" w:styleId="Textedelespacerserv">
    <w:name w:val="Placeholder Text"/>
    <w:basedOn w:val="Policepardfaut"/>
    <w:uiPriority w:val="99"/>
    <w:rsid w:val="002B47E0"/>
    <w:rPr>
      <w:color w:val="auto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B4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47E0"/>
    <w:rPr>
      <w:rFonts w:ascii="Tahoma" w:hAnsi="Tahoma" w:cs="Tahoma"/>
      <w:sz w:val="16"/>
      <w:szCs w:val="16"/>
    </w:rPr>
  </w:style>
  <w:style w:type="paragraph" w:customStyle="1" w:styleId="Titredesection">
    <w:name w:val="Titre de section"/>
    <w:basedOn w:val="Titre1"/>
    <w:next w:val="Normal"/>
    <w:rsid w:val="002B47E0"/>
    <w:pPr>
      <w:spacing w:before="300"/>
    </w:pPr>
    <w:rPr>
      <w:sz w:val="28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B47E0"/>
    <w:rPr>
      <w:color w:val="404040" w:themeColor="text1" w:themeTint="BF"/>
    </w:rPr>
  </w:style>
  <w:style w:type="paragraph" w:customStyle="1" w:styleId="Sous-section">
    <w:name w:val="Sous-section"/>
    <w:basedOn w:val="Titre2"/>
    <w:rsid w:val="002B47E0"/>
    <w:pPr>
      <w:spacing w:before="0"/>
    </w:pPr>
    <w:rPr>
      <w:color w:val="595959" w:themeColor="text1" w:themeTint="A6"/>
      <w:sz w:val="26"/>
    </w:rPr>
  </w:style>
  <w:style w:type="paragraph" w:customStyle="1" w:styleId="Nom">
    <w:name w:val="Nom"/>
    <w:basedOn w:val="Titre"/>
    <w:rsid w:val="002B47E0"/>
    <w:rPr>
      <w:color w:val="FFFFFF" w:themeColor="background1"/>
      <w:sz w:val="36"/>
    </w:rPr>
  </w:style>
  <w:style w:type="paragraph" w:customStyle="1" w:styleId="Datedesous-section">
    <w:name w:val="Date de sous-section"/>
    <w:basedOn w:val="Normal"/>
    <w:rsid w:val="002B47E0"/>
    <w:pPr>
      <w:spacing w:after="0"/>
    </w:pPr>
  </w:style>
  <w:style w:type="paragraph" w:styleId="En-tte">
    <w:name w:val="header"/>
    <w:basedOn w:val="Normal"/>
    <w:link w:val="En-tteCar"/>
    <w:uiPriority w:val="99"/>
    <w:unhideWhenUsed/>
    <w:rsid w:val="002B47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B47E0"/>
  </w:style>
  <w:style w:type="paragraph" w:styleId="Pieddepage">
    <w:name w:val="footer"/>
    <w:basedOn w:val="Normal"/>
    <w:link w:val="PieddepageCar"/>
    <w:uiPriority w:val="99"/>
    <w:unhideWhenUsed/>
    <w:rsid w:val="002B47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B47E0"/>
  </w:style>
  <w:style w:type="table" w:styleId="Grilledutableau">
    <w:name w:val="Table Grid"/>
    <w:basedOn w:val="TableauNormal"/>
    <w:uiPriority w:val="59"/>
    <w:rsid w:val="002B47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jpeg"/><Relationship Id="rId12" Type="http://schemas.openxmlformats.org/officeDocument/2006/relationships/image" Target="media/image2.jpeg"/><Relationship Id="rId13" Type="http://schemas.openxmlformats.org/officeDocument/2006/relationships/image" Target="media/image3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glossaryDocument" Target="glossary/document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vit&#233;\AppData\Roaming\Microsoft\Templates\BlackTie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41488C501394492A5640CC9FD13DCB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4F678C4-5721-4257-9A9E-A2AE2C62F057}"/>
      </w:docPartPr>
      <w:docPartBody>
        <w:p w:rsidR="00FD04AF" w:rsidRDefault="00FD590C">
          <w:pPr>
            <w:pStyle w:val="641488C501394492A5640CC9FD13DCB8"/>
          </w:pPr>
          <w:r>
            <w:rPr>
              <w:rStyle w:val="Textedelespacerserv"/>
              <w:lang w:val="fr-FR"/>
            </w:rPr>
            <w:t>Choisissez un bloc de construction.</w:t>
          </w:r>
        </w:p>
      </w:docPartBody>
    </w:docPart>
    <w:docPart>
      <w:docPartPr>
        <w:name w:val="E2B6A60F083043A3B726EF8C6B7A69A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25F5FC1-7EE0-45E5-B07D-71A66ACAEA10}"/>
      </w:docPartPr>
      <w:docPartBody>
        <w:p w:rsidR="00FD04AF" w:rsidRDefault="00FD590C">
          <w:pPr>
            <w:pStyle w:val="E2B6A60F083043A3B726EF8C6B7A69A2"/>
          </w:pPr>
          <w:r>
            <w:rPr>
              <w:rStyle w:val="Textedelespacerserv"/>
              <w:color w:val="44546A" w:themeColor="text2"/>
              <w:lang w:val="fr-FR"/>
            </w:rPr>
            <w:t>[Votre adresse de messagerie]</w:t>
          </w:r>
        </w:p>
      </w:docPartBody>
    </w:docPart>
    <w:docPart>
      <w:docPartPr>
        <w:name w:val="3546A76B5CD147758626C9E3A5C536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FF96AE5-7A96-4E18-9ACB-16B6B5600138}"/>
      </w:docPartPr>
      <w:docPartBody>
        <w:p w:rsidR="00FD04AF" w:rsidRDefault="00FD590C">
          <w:pPr>
            <w:pStyle w:val="3546A76B5CD147758626C9E3A5C53697"/>
          </w:pPr>
          <w:r>
            <w:rPr>
              <w:rStyle w:val="Textedelespacerserv"/>
              <w:color w:val="44546A" w:themeColor="text2"/>
              <w:lang w:val="fr-FR"/>
            </w:rPr>
            <w:t>[Votre n° de téléphone]</w:t>
          </w:r>
        </w:p>
      </w:docPartBody>
    </w:docPart>
    <w:docPart>
      <w:docPartPr>
        <w:name w:val="586D7958F2FC457AA803ECC76CF59F9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6FE270-9C5C-4E04-B9AA-E9E0B782CB5E}"/>
      </w:docPartPr>
      <w:docPartBody>
        <w:p w:rsidR="00FD04AF" w:rsidRDefault="00FD590C">
          <w:pPr>
            <w:pStyle w:val="586D7958F2FC457AA803ECC76CF59F95"/>
          </w:pPr>
          <w:r>
            <w:rPr>
              <w:lang w:val="fr-FR"/>
            </w:rPr>
            <w:t>[Votre nom]</w:t>
          </w:r>
        </w:p>
      </w:docPartBody>
    </w:docPart>
    <w:docPart>
      <w:docPartPr>
        <w:name w:val="07292684E4A6400C8F11D3C638C3EF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ED85DB0-CAFC-4461-B447-DAB153C5B741}"/>
      </w:docPartPr>
      <w:docPartBody>
        <w:p w:rsidR="00FD04AF" w:rsidRDefault="00FD590C">
          <w:pPr>
            <w:pStyle w:val="07292684E4A6400C8F11D3C638C3EFDC"/>
          </w:pPr>
          <w:r>
            <w:rPr>
              <w:color w:val="44546A" w:themeColor="text2"/>
              <w:lang w:val="fr-FR"/>
            </w:rPr>
            <w:t>[Nom de l’auteur]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Batang">
    <w:panose1 w:val="02030600000101010101"/>
    <w:charset w:val="81"/>
    <w:family w:val="auto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D590C"/>
    <w:rsid w:val="002814BD"/>
    <w:rsid w:val="00471E13"/>
    <w:rsid w:val="009064CA"/>
    <w:rsid w:val="00A27A55"/>
    <w:rsid w:val="00AD61E4"/>
    <w:rsid w:val="00B01023"/>
    <w:rsid w:val="00C17968"/>
    <w:rsid w:val="00CB0126"/>
    <w:rsid w:val="00D60442"/>
    <w:rsid w:val="00E34D8B"/>
    <w:rsid w:val="00FB1E34"/>
    <w:rsid w:val="00FC7C72"/>
    <w:rsid w:val="00FD04AF"/>
    <w:rsid w:val="00FD5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0102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rsid w:val="00B01023"/>
    <w:rPr>
      <w:color w:val="auto"/>
    </w:rPr>
  </w:style>
  <w:style w:type="paragraph" w:customStyle="1" w:styleId="641488C501394492A5640CC9FD13DCB8">
    <w:name w:val="641488C501394492A5640CC9FD13DCB8"/>
    <w:rsid w:val="00B01023"/>
  </w:style>
  <w:style w:type="paragraph" w:customStyle="1" w:styleId="E2B6A60F083043A3B726EF8C6B7A69A2">
    <w:name w:val="E2B6A60F083043A3B726EF8C6B7A69A2"/>
    <w:rsid w:val="00B01023"/>
  </w:style>
  <w:style w:type="paragraph" w:customStyle="1" w:styleId="D6163F2279C8484DBAEF7E332D426A78">
    <w:name w:val="D6163F2279C8484DBAEF7E332D426A78"/>
    <w:rsid w:val="00B01023"/>
  </w:style>
  <w:style w:type="paragraph" w:customStyle="1" w:styleId="3546A76B5CD147758626C9E3A5C53697">
    <w:name w:val="3546A76B5CD147758626C9E3A5C53697"/>
    <w:rsid w:val="00B01023"/>
  </w:style>
  <w:style w:type="paragraph" w:customStyle="1" w:styleId="C1F60A576D5C455684216520F985DC56">
    <w:name w:val="C1F60A576D5C455684216520F985DC56"/>
    <w:rsid w:val="00B01023"/>
  </w:style>
  <w:style w:type="paragraph" w:customStyle="1" w:styleId="7790E2224C034DDFA3361653A71D416F">
    <w:name w:val="7790E2224C034DDFA3361653A71D416F"/>
    <w:rsid w:val="00B01023"/>
  </w:style>
  <w:style w:type="character" w:styleId="Emphaseintense">
    <w:name w:val="Intense Emphasis"/>
    <w:aliases w:val="Sous-section Accentuation intense"/>
    <w:uiPriority w:val="21"/>
    <w:qFormat/>
    <w:rsid w:val="00B01023"/>
  </w:style>
  <w:style w:type="paragraph" w:customStyle="1" w:styleId="2814933EA1FF4872BBC71DCD4D2BE02D">
    <w:name w:val="2814933EA1FF4872BBC71DCD4D2BE02D"/>
    <w:rsid w:val="00B01023"/>
  </w:style>
  <w:style w:type="paragraph" w:customStyle="1" w:styleId="27578BA171FC40BB95D5464AE57FAC65">
    <w:name w:val="27578BA171FC40BB95D5464AE57FAC65"/>
    <w:rsid w:val="00B01023"/>
  </w:style>
  <w:style w:type="paragraph" w:customStyle="1" w:styleId="0DC60309BBD64793A8DDDEB6267C924A">
    <w:name w:val="0DC60309BBD64793A8DDDEB6267C924A"/>
    <w:rsid w:val="00B01023"/>
  </w:style>
  <w:style w:type="paragraph" w:customStyle="1" w:styleId="CD45564B640048B6938038239471ABEC">
    <w:name w:val="CD45564B640048B6938038239471ABEC"/>
    <w:rsid w:val="00B01023"/>
  </w:style>
  <w:style w:type="paragraph" w:customStyle="1" w:styleId="BA244319653241DDA64AA89057EBCA8B">
    <w:name w:val="BA244319653241DDA64AA89057EBCA8B"/>
    <w:rsid w:val="00B01023"/>
  </w:style>
  <w:style w:type="paragraph" w:customStyle="1" w:styleId="AF80D73FC86245C08D3E8E91200AC08C">
    <w:name w:val="AF80D73FC86245C08D3E8E91200AC08C"/>
    <w:rsid w:val="00B01023"/>
  </w:style>
  <w:style w:type="paragraph" w:customStyle="1" w:styleId="57F85C6F56DD4F09B2D1481BF2DFC1CF">
    <w:name w:val="57F85C6F56DD4F09B2D1481BF2DFC1CF"/>
    <w:rsid w:val="00B01023"/>
  </w:style>
  <w:style w:type="paragraph" w:customStyle="1" w:styleId="8BEEB2AECA734742B6DF14981502EBF4">
    <w:name w:val="8BEEB2AECA734742B6DF14981502EBF4"/>
    <w:rsid w:val="00B01023"/>
  </w:style>
  <w:style w:type="paragraph" w:customStyle="1" w:styleId="4780E804914F40C193FB653274A62D1C">
    <w:name w:val="4780E804914F40C193FB653274A62D1C"/>
    <w:rsid w:val="00B01023"/>
  </w:style>
  <w:style w:type="paragraph" w:customStyle="1" w:styleId="77E860B774E5443E9BD8789E05BEB74D">
    <w:name w:val="77E860B774E5443E9BD8789E05BEB74D"/>
    <w:rsid w:val="00B01023"/>
  </w:style>
  <w:style w:type="paragraph" w:customStyle="1" w:styleId="DD1CB8675B42453BAA364F6DA6577A7E">
    <w:name w:val="DD1CB8675B42453BAA364F6DA6577A7E"/>
    <w:rsid w:val="00B01023"/>
  </w:style>
  <w:style w:type="paragraph" w:customStyle="1" w:styleId="586D7958F2FC457AA803ECC76CF59F95">
    <w:name w:val="586D7958F2FC457AA803ECC76CF59F95"/>
    <w:rsid w:val="00B01023"/>
  </w:style>
  <w:style w:type="paragraph" w:customStyle="1" w:styleId="07292684E4A6400C8F11D3C638C3EFDC">
    <w:name w:val="07292684E4A6400C8F11D3C638C3EFDC"/>
    <w:rsid w:val="00B0102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>7645 boul. shaugnessy, Montréal (QC) h2a 1k5</CompanyAddress>
  <CompanyPhone>438-820-5705</CompanyPhone>
  <CompanyFax/>
  <CompanyEmail>Gaellepicoutlagan@hotmail.ca</CompanyEmail>
</CoverPageProperti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F762DA-57FE-4DB2-A5C9-E5D4ACBFE43A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DF6B5C44-B924-4BF2-B79F-025C5ACC65F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DCDFB2-1DAA-2546-8B5E-EA6A9DC6E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C:\Users\Invité\AppData\Roaming\Microsoft\Templates\BlackTieResume.dotx</Template>
  <TotalTime>0</TotalTime>
  <Pages>2</Pages>
  <Words>311</Words>
  <Characters>1714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gaëlle picoutlagan washish</dc:creator>
  <cp:lastModifiedBy>Gaelle Picoutlagan</cp:lastModifiedBy>
  <cp:revision>2</cp:revision>
  <cp:lastPrinted>2017-04-10T14:03:00Z</cp:lastPrinted>
  <dcterms:created xsi:type="dcterms:W3CDTF">2018-01-31T17:22:00Z</dcterms:created>
  <dcterms:modified xsi:type="dcterms:W3CDTF">2018-01-31T17:22:00Z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TC018408439991</vt:lpwstr>
  </property>
</Properties>
</file>