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4156" w14:textId="52CC517E" w:rsidR="00B32003" w:rsidRDefault="00002C91">
      <w:pPr>
        <w:sectPr w:rsidR="00B32003">
          <w:headerReference w:type="default" r:id="rId7"/>
          <w:footerReference w:type="default" r:id="rId8"/>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73663" behindDoc="0" locked="0" layoutInCell="1" allowOverlap="1" wp14:anchorId="7A54D563" wp14:editId="4B6FA716">
                <wp:simplePos x="0" y="0"/>
                <wp:positionH relativeFrom="page">
                  <wp:posOffset>4890135</wp:posOffset>
                </wp:positionH>
                <wp:positionV relativeFrom="page">
                  <wp:posOffset>9195435</wp:posOffset>
                </wp:positionV>
                <wp:extent cx="295910" cy="330200"/>
                <wp:effectExtent l="0" t="0" r="0" b="0"/>
                <wp:wrapThrough wrapText="bothSides">
                  <wp:wrapPolygon edited="0">
                    <wp:start x="1854" y="0"/>
                    <wp:lineTo x="1854" y="19938"/>
                    <wp:lineTo x="18541" y="19938"/>
                    <wp:lineTo x="18541" y="0"/>
                    <wp:lineTo x="1854" y="0"/>
                  </wp:wrapPolygon>
                </wp:wrapThrough>
                <wp:docPr id="295" name="Text Box 295"/>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C701D4" w14:textId="2942985C" w:rsidR="00002C91" w:rsidRPr="00644750" w:rsidRDefault="00002C91" w:rsidP="00511D67">
                            <w:pPr>
                              <w:rPr>
                                <w:b/>
                                <w:color w:val="FFFFFF" w:themeColor="background1"/>
                              </w:rPr>
                            </w:pPr>
                            <w:r w:rsidRPr="00644750">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95" o:spid="_x0000_s1026" type="#_x0000_t202" style="position:absolute;margin-left:385.05pt;margin-top:724.05pt;width:23.3pt;height:26pt;z-index:2516736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YOHdA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" mv:complextextbox="1" filled="f" stroked="f">
                <v:textbox>
                  <w:txbxContent>
                    <w:p w14:paraId="5FC701D4" w14:textId="2942985C" w:rsidR="00002C91" w:rsidRPr="00644750" w:rsidRDefault="00002C91" w:rsidP="00511D67">
                      <w:pPr>
                        <w:rPr>
                          <w:b/>
                          <w:color w:val="FFFFFF" w:themeColor="background1"/>
                        </w:rPr>
                      </w:pPr>
                      <w:r w:rsidRPr="00644750">
                        <w:rPr>
                          <w:b/>
                          <w:color w:val="FFFFFF" w:themeColor="background1"/>
                        </w:rPr>
                        <w:t>2</w:t>
                      </w:r>
                    </w:p>
                  </w:txbxContent>
                </v:textbox>
                <w10:wrap type="through" anchorx="page" anchory="page"/>
              </v:shape>
            </w:pict>
          </mc:Fallback>
        </mc:AlternateContent>
      </w:r>
      <w:r>
        <w:rPr>
          <w:noProof/>
        </w:rPr>
        <mc:AlternateContent>
          <mc:Choice Requires="wps">
            <w:drawing>
              <wp:anchor distT="0" distB="0" distL="114300" distR="114300" simplePos="0" relativeHeight="251671615" behindDoc="0" locked="0" layoutInCell="1" allowOverlap="1" wp14:anchorId="232566BF" wp14:editId="1569CCDD">
                <wp:simplePos x="0" y="0"/>
                <wp:positionH relativeFrom="page">
                  <wp:posOffset>455295</wp:posOffset>
                </wp:positionH>
                <wp:positionV relativeFrom="page">
                  <wp:posOffset>4663440</wp:posOffset>
                </wp:positionV>
                <wp:extent cx="3263900" cy="731520"/>
                <wp:effectExtent l="0" t="0" r="12700" b="5080"/>
                <wp:wrapTight wrapText="bothSides">
                  <wp:wrapPolygon edited="0">
                    <wp:start x="0" y="0"/>
                    <wp:lineTo x="0" y="21000"/>
                    <wp:lineTo x="21516" y="21000"/>
                    <wp:lineTo x="21516" y="0"/>
                    <wp:lineTo x="0"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44875A09" w14:textId="77777777" w:rsidR="00002C91" w:rsidRPr="00E04B2E" w:rsidRDefault="00002C91" w:rsidP="00064EFB">
                            <w:pPr>
                              <w:pStyle w:val="Heading2"/>
                              <w:jc w:val="center"/>
                              <w:rPr>
                                <w:sz w:val="40"/>
                                <w:szCs w:val="40"/>
                              </w:rPr>
                            </w:pPr>
                          </w:p>
                          <w:p w14:paraId="06763CD1" w14:textId="2A3F3ECD" w:rsidR="00002C91" w:rsidRPr="00E04B2E" w:rsidRDefault="00002C91" w:rsidP="00064EFB">
                            <w:pPr>
                              <w:pStyle w:val="Heading2"/>
                              <w:jc w:val="center"/>
                              <w:rPr>
                                <w:sz w:val="40"/>
                                <w:szCs w:val="40"/>
                              </w:rPr>
                            </w:pPr>
                            <w:r w:rsidRPr="00E04B2E">
                              <w:rPr>
                                <w:sz w:val="40"/>
                                <w:szCs w:val="40"/>
                              </w:rPr>
                              <w:t>Who invented Snapchat?</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35.85pt;margin-top:367.2pt;width:257pt;height:57.6pt;z-index:2516716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" fillcolor="black" stroked="f">
                <v:textbox inset="10.8pt,,10.8pt">
                  <w:txbxContent>
                    <w:p w14:paraId="44875A09" w14:textId="77777777" w:rsidR="00002C91" w:rsidRPr="00E04B2E" w:rsidRDefault="00002C91" w:rsidP="00064EFB">
                      <w:pPr>
                        <w:pStyle w:val="Heading2"/>
                        <w:jc w:val="center"/>
                        <w:rPr>
                          <w:sz w:val="40"/>
                          <w:szCs w:val="40"/>
                        </w:rPr>
                      </w:pPr>
                    </w:p>
                    <w:p w14:paraId="06763CD1" w14:textId="2A3F3ECD" w:rsidR="00002C91" w:rsidRPr="00E04B2E" w:rsidRDefault="00002C91" w:rsidP="00064EFB">
                      <w:pPr>
                        <w:pStyle w:val="Heading2"/>
                        <w:jc w:val="center"/>
                        <w:rPr>
                          <w:sz w:val="40"/>
                          <w:szCs w:val="40"/>
                        </w:rPr>
                      </w:pPr>
                      <w:r w:rsidRPr="00E04B2E">
                        <w:rPr>
                          <w:sz w:val="40"/>
                          <w:szCs w:val="40"/>
                        </w:rPr>
                        <w:t>Who invented Snapchat?</w:t>
                      </w:r>
                    </w:p>
                  </w:txbxContent>
                </v:textbox>
                <w10:wrap type="tight" anchorx="page" anchory="page"/>
              </v:rect>
            </w:pict>
          </mc:Fallback>
        </mc:AlternateContent>
      </w:r>
      <w:r w:rsidR="00F26905">
        <w:rPr>
          <w:noProof/>
        </w:rPr>
        <mc:AlternateContent>
          <mc:Choice Requires="wpg">
            <w:drawing>
              <wp:anchor distT="0" distB="0" distL="114300" distR="114300" simplePos="0" relativeHeight="251655161" behindDoc="0" locked="0" layoutInCell="1" allowOverlap="1" wp14:anchorId="1EAEF9B6" wp14:editId="16E4F3E8">
                <wp:simplePos x="0" y="0"/>
                <wp:positionH relativeFrom="page">
                  <wp:posOffset>455295</wp:posOffset>
                </wp:positionH>
                <wp:positionV relativeFrom="page">
                  <wp:posOffset>1459865</wp:posOffset>
                </wp:positionV>
                <wp:extent cx="3430905" cy="4192270"/>
                <wp:effectExtent l="0" t="0" r="0" b="0"/>
                <wp:wrapThrough wrapText="bothSides">
                  <wp:wrapPolygon edited="0">
                    <wp:start x="160" y="131"/>
                    <wp:lineTo x="160" y="21332"/>
                    <wp:lineTo x="21268" y="21332"/>
                    <wp:lineTo x="21268" y="131"/>
                    <wp:lineTo x="160" y="131"/>
                  </wp:wrapPolygon>
                </wp:wrapThrough>
                <wp:docPr id="14" name="Group 14"/>
                <wp:cNvGraphicFramePr/>
                <a:graphic xmlns:a="http://schemas.openxmlformats.org/drawingml/2006/main">
                  <a:graphicData uri="http://schemas.microsoft.com/office/word/2010/wordprocessingGroup">
                    <wpg:wgp>
                      <wpg:cNvGrpSpPr/>
                      <wpg:grpSpPr>
                        <a:xfrm>
                          <a:off x="0" y="0"/>
                          <a:ext cx="3430905" cy="4192270"/>
                          <a:chOff x="0" y="0"/>
                          <a:chExt cx="3430905" cy="4192270"/>
                        </a:xfrm>
                        <a:extLst>
                          <a:ext uri="{0CCBE362-F206-4b92-989A-16890622DB6E}">
                            <ma14:wrappingTextBoxFlag xmlns:ma14="http://schemas.microsoft.com/office/mac/drawingml/2011/main" val="1"/>
                          </a:ext>
                        </a:extLst>
                      </wpg:grpSpPr>
                      <wps:wsp>
                        <wps:cNvPr id="48" name="Text Box 5"/>
                        <wps:cNvSpPr txBox="1">
                          <a:spLocks noChangeArrowheads="1"/>
                        </wps:cNvSpPr>
                        <wps:spPr bwMode="auto">
                          <a:xfrm>
                            <a:off x="0" y="0"/>
                            <a:ext cx="3430905" cy="41922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91440" rIns="91440" bIns="91440" anchor="t" anchorCtr="0" upright="1">
                          <a:noAutofit/>
                        </wps:bodyPr>
                      </wps:wsp>
                      <wps:wsp>
                        <wps:cNvPr id="2" name="Text Box 2"/>
                        <wps:cNvSpPr txBox="1"/>
                        <wps:spPr>
                          <a:xfrm>
                            <a:off x="91440" y="1083945"/>
                            <a:ext cx="3248025" cy="737870"/>
                          </a:xfrm>
                          <a:prstGeom prst="rect">
                            <a:avLst/>
                          </a:prstGeom>
                          <a:noFill/>
                          <a:ln>
                            <a:noFill/>
                          </a:ln>
                          <a:effectLst/>
                          <a:extLst>
                            <a:ext uri="{C572A759-6A51-4108-AA02-DFA0A04FC94B}">
                              <ma14:wrappingTextBoxFlag xmlns:ma14="http://schemas.microsoft.com/office/mac/drawingml/2011/main"/>
                            </a:ext>
                          </a:extLst>
                        </wps:spPr>
                        <wps:txbx id="3">
                          <w:txbxContent>
                            <w:p w14:paraId="40C97A85" w14:textId="50F562A0" w:rsidR="00002C91" w:rsidRPr="00284E65" w:rsidRDefault="00002C91" w:rsidP="009E056C">
                              <w:pPr>
                                <w:jc w:val="both"/>
                                <w:rPr>
                                  <w:rFonts w:ascii="Big Caslon" w:hAnsi="Big Caslon" w:cs="Big Caslon"/>
                                </w:rPr>
                              </w:pPr>
                              <w:r w:rsidRPr="00284E65">
                                <w:rPr>
                                  <w:rFonts w:ascii="Big Caslon" w:hAnsi="Big Caslon" w:cs="Big Caslon"/>
                                </w:rPr>
                                <w:t>Snapchat is a mobile messaging application used to share photos, videos, text, and drawings, which was invented in September 2011. It’s free to download the app and free to send messages using it. It has become hugely popular in a very short space of time, especially with young people. There is one feature that makes Snapchat different from other forms of texting and photo sharing: the messages disappear from the recipient’s phone after a few seconds.</w:t>
                              </w:r>
                            </w:p>
                            <w:p w14:paraId="2BFC6949" w14:textId="7C882B99" w:rsidR="00002C91" w:rsidRPr="00284E65" w:rsidRDefault="00002C91" w:rsidP="009E056C">
                              <w:pPr>
                                <w:pStyle w:val="BodyText2"/>
                                <w:jc w:val="both"/>
                                <w:rPr>
                                  <w:rFonts w:ascii="Big Caslon" w:hAnsi="Big Caslon" w:cs="Big Caslon"/>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820545"/>
                            <a:ext cx="3248025" cy="18542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2004695"/>
                            <a:ext cx="2299970" cy="18605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189480"/>
                            <a:ext cx="2299970" cy="18542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2373630"/>
                            <a:ext cx="2299970" cy="18542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557780"/>
                            <a:ext cx="2313940" cy="185420"/>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741930"/>
                            <a:ext cx="2344420" cy="185420"/>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926080"/>
                            <a:ext cx="2183130" cy="312420"/>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AEF9B6" id="Group 14" o:spid="_x0000_s1028" style="position:absolute;margin-left:35.85pt;margin-top:114.95pt;width:270.15pt;height:330.1pt;z-index:251655161;mso-position-horizontal-relative:page;mso-position-vertical-relative:page" coordsize="3430905,4192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" mv:complextextbox="1">
                <v:shapetype id="_x0000_t202" coordsize="21600,21600" o:spt="202" path="m0,0l0,21600,21600,21600,21600,0xe">
                  <v:stroke joinstyle="miter"/>
                  <v:path gradientshapeok="t" o:connecttype="rect"/>
                </v:shapetype>
                <v:shape id="_x0000_s1029" type="#_x0000_t202" style="position:absolute;width:3430905;height:4192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duUvgAA&#10;ANsAAAAPAAAAZHJzL2Rvd25yZXYueG1sRE/LisIwFN0L8w/hCu401RGRTqPIoOhKfO4vze1jTG5K&#10;k7Gdv58sBJeH887WvTXiSa2vHSuYThIQxLnTNZcKbtfdeAnCB2SNxjEp+CMP69XHIMNUu47P9LyE&#10;UsQQ9ikqqEJoUil9XpFFP3ENceQK11oMEbal1C12MdwaOUuShbRYc2yosKHvivLH5dcq2OvPH7PN&#10;7f64PZ2DK8r78t4ZpUbDfvMFIlAf3uKX+6AVz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rcXblL4AAADbAAAADwAAAAAAAAAAAAAAAACXAgAAZHJzL2Rvd25yZXYu&#10;eG1sUEsFBgAAAAAEAAQA9QAAAIIDAAAAAA==&#10;" mv:complextextbox="1" filled="f" stroked="f">
                  <v:textbox inset=",7.2pt,,7.2pt"/>
                </v:shape>
                <v:shape id="Text Box 2" o:spid="_x0000_s1030" type="#_x0000_t202" style="position:absolute;left:91440;top:1083945;width:3248025;height:737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40C97A85" w14:textId="50F562A0" w:rsidR="00002C91" w:rsidRPr="00284E65" w:rsidRDefault="00002C91" w:rsidP="009E056C">
                        <w:pPr>
                          <w:jc w:val="both"/>
                          <w:rPr>
                            <w:rFonts w:ascii="Big Caslon" w:hAnsi="Big Caslon" w:cs="Big Caslon"/>
                          </w:rPr>
                        </w:pPr>
                        <w:r w:rsidRPr="00284E65">
                          <w:rPr>
                            <w:rFonts w:ascii="Big Caslon" w:hAnsi="Big Caslon" w:cs="Big Caslon"/>
                          </w:rPr>
                          <w:t>Snapchat is a mobile messaging application used to share photos, videos, text, and drawings, which was invented in September 2011. It’s free to download the app and free to send messages using it. It has become hugely popular in a very short space of time, especially with young people. There is one feature that makes Snapchat different from other forms of texting and photo sharing: the messages disappear from the recipient’s phone after a few seconds.</w:t>
                        </w:r>
                      </w:p>
                      <w:p w14:paraId="2BFC6949" w14:textId="7C882B99" w:rsidR="00002C91" w:rsidRPr="00284E65" w:rsidRDefault="00002C91" w:rsidP="009E056C">
                        <w:pPr>
                          <w:pStyle w:val="BodyText2"/>
                          <w:jc w:val="both"/>
                          <w:rPr>
                            <w:rFonts w:ascii="Big Caslon" w:hAnsi="Big Caslon" w:cs="Big Caslon"/>
                            <w:sz w:val="24"/>
                          </w:rPr>
                        </w:pPr>
                      </w:p>
                    </w:txbxContent>
                  </v:textbox>
                </v:shape>
                <v:shape id="_x0000_s1031" type="#_x0000_t202" style="position:absolute;left:91440;top:1820545;width:32480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_x0000_s1032" inset="0,0,0,0">
                    <w:txbxContent/>
                  </v:textbox>
                </v:shape>
                <v:shape id="_x0000_s1032" type="#_x0000_t202" style="position:absolute;left:91440;top:2004695;width:229997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_x0000_s1033" inset="0,0,0,0">
                    <w:txbxContent/>
                  </v:textbox>
                </v:shape>
                <v:shape id="_x0000_s1033" type="#_x0000_t202" style="position:absolute;left:91440;top:2189480;width:229997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4" type="#_x0000_t202" style="position:absolute;left:91440;top:2373630;width:229997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5" type="#_x0000_t202" style="position:absolute;left:91440;top:2557780;width:231394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6" type="#_x0000_t202" style="position:absolute;left:91440;top:2741930;width:234442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7" type="#_x0000_t202" style="position:absolute;left:91440;top:2926080;width:218313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F26905">
        <w:rPr>
          <w:noProof/>
        </w:rPr>
        <mc:AlternateContent>
          <mc:Choice Requires="wpg">
            <w:drawing>
              <wp:anchor distT="0" distB="0" distL="114300" distR="114300" simplePos="0" relativeHeight="251656197" behindDoc="0" locked="0" layoutInCell="1" allowOverlap="1" wp14:anchorId="21C2AC68" wp14:editId="686DD8E8">
                <wp:simplePos x="0" y="0"/>
                <wp:positionH relativeFrom="page">
                  <wp:posOffset>3975100</wp:posOffset>
                </wp:positionH>
                <wp:positionV relativeFrom="page">
                  <wp:posOffset>2536825</wp:posOffset>
                </wp:positionV>
                <wp:extent cx="3263900" cy="6919595"/>
                <wp:effectExtent l="0" t="0" r="12700" b="0"/>
                <wp:wrapThrough wrapText="bothSides">
                  <wp:wrapPolygon edited="0">
                    <wp:start x="0" y="0"/>
                    <wp:lineTo x="0" y="21487"/>
                    <wp:lineTo x="21516" y="21487"/>
                    <wp:lineTo x="21516"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3263900" cy="6919595"/>
                          <a:chOff x="0" y="0"/>
                          <a:chExt cx="3263900" cy="6919595"/>
                        </a:xfrm>
                        <a:extLst>
                          <a:ext uri="{0CCBE362-F206-4b92-989A-16890622DB6E}">
                            <ma14:wrappingTextBoxFlag xmlns:ma14="http://schemas.microsoft.com/office/mac/drawingml/2011/main" val="1"/>
                          </a:ext>
                        </a:extLst>
                      </wpg:grpSpPr>
                      <wps:wsp>
                        <wps:cNvPr id="45" name="Text Box 26"/>
                        <wps:cNvSpPr txBox="1">
                          <a:spLocks noChangeArrowheads="1"/>
                        </wps:cNvSpPr>
                        <wps:spPr bwMode="auto">
                          <a:xfrm>
                            <a:off x="0" y="0"/>
                            <a:ext cx="3263900" cy="6919595"/>
                          </a:xfrm>
                          <a:prstGeom prst="rect">
                            <a:avLst/>
                          </a:prstGeom>
                          <a:solidFill>
                            <a:schemeClr val="bg1">
                              <a:lumMod val="6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5" name="Text Box 15"/>
                        <wps:cNvSpPr txBox="1"/>
                        <wps:spPr>
                          <a:xfrm>
                            <a:off x="91440" y="91440"/>
                            <a:ext cx="3081020" cy="738505"/>
                          </a:xfrm>
                          <a:prstGeom prst="rect">
                            <a:avLst/>
                          </a:prstGeom>
                          <a:noFill/>
                          <a:ln>
                            <a:noFill/>
                          </a:ln>
                          <a:effectLst/>
                          <a:extLst>
                            <a:ext uri="{C572A759-6A51-4108-AA02-DFA0A04FC94B}">
                              <ma14:wrappingTextBoxFlag xmlns:ma14="http://schemas.microsoft.com/office/mac/drawingml/2011/main"/>
                            </a:ext>
                          </a:extLst>
                        </wps:spPr>
                        <wps:txbx id="4">
                          <w:txbxContent>
                            <w:p w14:paraId="20412667" w14:textId="0DD5D746" w:rsidR="00002C91" w:rsidRPr="00A96BA0" w:rsidRDefault="00002C91" w:rsidP="00E71097">
                              <w:pPr>
                                <w:jc w:val="both"/>
                                <w:rPr>
                                  <w:rFonts w:ascii="Big Caslon" w:hAnsi="Big Caslon" w:cs="Big Caslon"/>
                                  <w:color w:val="000000" w:themeColor="text1"/>
                                </w:rPr>
                              </w:pPr>
                              <w:r w:rsidRPr="00A96BA0">
                                <w:rPr>
                                  <w:rFonts w:ascii="Big Caslon" w:hAnsi="Big Caslon" w:cs="Big Caslon"/>
                                  <w:color w:val="000000" w:themeColor="text1"/>
                                </w:rPr>
                                <w:t xml:space="preserve">It all began at Stanford University, where three founders brought the idea of photo sharing app to life. In 2008, Evan met Reggie Brown during his freshman year and they joined KAPPA together, which is where they met Bobby Murphy. </w:t>
                              </w:r>
                            </w:p>
                            <w:p w14:paraId="22DA0010" w14:textId="151553C8" w:rsidR="00002C91" w:rsidRPr="00A96BA0" w:rsidRDefault="00002C91" w:rsidP="00E71097">
                              <w:pPr>
                                <w:jc w:val="both"/>
                                <w:rPr>
                                  <w:rFonts w:ascii="Big Caslon" w:hAnsi="Big Caslon" w:cs="Big Caslon"/>
                                  <w:color w:val="000000" w:themeColor="text1"/>
                                </w:rPr>
                              </w:pPr>
                              <w:r w:rsidRPr="00A96BA0">
                                <w:rPr>
                                  <w:rFonts w:ascii="Big Caslon" w:hAnsi="Big Caslon" w:cs="Big Caslon"/>
                                  <w:color w:val="000000" w:themeColor="text1"/>
                                </w:rPr>
                                <w:t xml:space="preserve">By 2009, Spiegel and Murphy were already testing out their entrepreneurial skills, launching Future Freshman LLC. April 2011, they all graduated from Stanford, meanwhile Reggie made a mistake. He sent a picture to a wrong person and wished that picture disappeared. In the summer of 2011, the idea of sending disappearing pictures was born. The app was called </w:t>
                              </w:r>
                              <w:proofErr w:type="spellStart"/>
                              <w:r w:rsidRPr="00A96BA0">
                                <w:rPr>
                                  <w:rFonts w:ascii="Big Caslon" w:hAnsi="Big Caslon" w:cs="Big Caslon"/>
                                  <w:i/>
                                  <w:color w:val="000000" w:themeColor="text1"/>
                                </w:rPr>
                                <w:t>Pictaboo</w:t>
                              </w:r>
                              <w:proofErr w:type="spellEnd"/>
                              <w:r w:rsidRPr="00A96BA0">
                                <w:rPr>
                                  <w:rFonts w:ascii="Big Caslon" w:hAnsi="Big Caslon" w:cs="Big Caslon"/>
                                  <w:i/>
                                  <w:color w:val="000000" w:themeColor="text1"/>
                                </w:rPr>
                                <w:t>.</w:t>
                              </w:r>
                              <w:r w:rsidRPr="00A96BA0">
                                <w:rPr>
                                  <w:rFonts w:ascii="Big Caslon" w:hAnsi="Big Caslon" w:cs="Big Caslon"/>
                                  <w:color w:val="000000" w:themeColor="text1"/>
                                </w:rPr>
                                <w:t xml:space="preserve"> Evan drew the ghost logo that is still used. </w:t>
                              </w:r>
                              <w:proofErr w:type="spellStart"/>
                              <w:r w:rsidRPr="00A96BA0">
                                <w:rPr>
                                  <w:rFonts w:ascii="Big Caslon" w:hAnsi="Big Caslon" w:cs="Big Caslon"/>
                                  <w:i/>
                                  <w:color w:val="000000" w:themeColor="text1"/>
                                </w:rPr>
                                <w:t>Pictaboo</w:t>
                              </w:r>
                              <w:proofErr w:type="spellEnd"/>
                              <w:r w:rsidRPr="00A96BA0">
                                <w:rPr>
                                  <w:rFonts w:ascii="Big Caslon" w:hAnsi="Big Caslon" w:cs="Big Caslon"/>
                                  <w:color w:val="000000" w:themeColor="text1"/>
                                </w:rPr>
                                <w:t xml:space="preserve"> launched in July 2011, sadly only had 127 users. Then the three founders had a little feud about the name of the app, which made them change it to Snapchat. That was when they hit the jackpot.</w:t>
                              </w:r>
                            </w:p>
                            <w:p w14:paraId="431282EE" w14:textId="6F930852" w:rsidR="00002C91" w:rsidRPr="00A96BA0" w:rsidRDefault="00002C91" w:rsidP="00B32003">
                              <w:pPr>
                                <w:pStyle w:val="BodyText2"/>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883285" y="828675"/>
                            <a:ext cx="2289175" cy="18542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044575" y="1012825"/>
                            <a:ext cx="2127885" cy="31242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32205" y="1323975"/>
                            <a:ext cx="2040255" cy="185420"/>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6490" y="1508125"/>
                            <a:ext cx="2045970" cy="18542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148715" y="1692275"/>
                            <a:ext cx="2023745" cy="185420"/>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413510" y="1876425"/>
                            <a:ext cx="1758950" cy="186055"/>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656080" y="2061210"/>
                            <a:ext cx="1516380" cy="185420"/>
                          </a:xfrm>
                          <a:prstGeom prst="rect">
                            <a:avLst/>
                          </a:prstGeom>
                          <a:noFill/>
                          <a:ln>
                            <a:noFill/>
                          </a:ln>
                          <a:effectLst/>
                          <a:extLst>
                            <a:ext uri="{C572A759-6A51-4108-AA02-DFA0A04FC94B}">
                              <ma14:wrappingTextBoxFlag xmlns:ma14="http://schemas.microsoft.com/office/mac/drawingml/2011/main"/>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747520" y="2245360"/>
                            <a:ext cx="1424940" cy="185420"/>
                          </a:xfrm>
                          <a:prstGeom prst="rect">
                            <a:avLst/>
                          </a:prstGeom>
                          <a:noFill/>
                          <a:ln>
                            <a:noFill/>
                          </a:ln>
                          <a:effectLst/>
                          <a:extLst>
                            <a:ext uri="{C572A759-6A51-4108-AA02-DFA0A04FC94B}">
                              <ma14:wrappingTextBoxFlag xmlns:ma14="http://schemas.microsoft.com/office/mac/drawingml/2011/main"/>
                            </a:ext>
                          </a:extLst>
                        </wps:spPr>
                        <wps:linkedTxbx id="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813560" y="2429510"/>
                            <a:ext cx="1358900" cy="185420"/>
                          </a:xfrm>
                          <a:prstGeom prst="rect">
                            <a:avLst/>
                          </a:prstGeom>
                          <a:noFill/>
                          <a:ln>
                            <a:noFill/>
                          </a:ln>
                          <a:effectLst/>
                          <a:extLst>
                            <a:ext uri="{C572A759-6A51-4108-AA02-DFA0A04FC94B}">
                              <ma14:wrappingTextBoxFlag xmlns:ma14="http://schemas.microsoft.com/office/mac/drawingml/2011/main"/>
                            </a:ext>
                          </a:extLst>
                        </wps:spPr>
                        <wps:linkedTxbx id="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828800" y="2613660"/>
                            <a:ext cx="1343660" cy="185420"/>
                          </a:xfrm>
                          <a:prstGeom prst="rect">
                            <a:avLst/>
                          </a:prstGeom>
                          <a:noFill/>
                          <a:ln>
                            <a:noFill/>
                          </a:ln>
                          <a:effectLst/>
                          <a:extLst>
                            <a:ext uri="{C572A759-6A51-4108-AA02-DFA0A04FC94B}">
                              <ma14:wrappingTextBoxFlag xmlns:ma14="http://schemas.microsoft.com/office/mac/drawingml/2011/main"/>
                            </a:ext>
                          </a:extLst>
                        </wps:spPr>
                        <wps:linkedTxbx id="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840230" y="2797810"/>
                            <a:ext cx="1332230" cy="185420"/>
                          </a:xfrm>
                          <a:prstGeom prst="rect">
                            <a:avLst/>
                          </a:prstGeom>
                          <a:noFill/>
                          <a:ln>
                            <a:noFill/>
                          </a:ln>
                          <a:effectLst/>
                          <a:extLst>
                            <a:ext uri="{C572A759-6A51-4108-AA02-DFA0A04FC94B}">
                              <ma14:wrappingTextBoxFlag xmlns:ma14="http://schemas.microsoft.com/office/mac/drawingml/2011/main"/>
                            </a:ext>
                          </a:extLst>
                        </wps:spPr>
                        <wps:linkedTxbx id="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843405" y="2981960"/>
                            <a:ext cx="1329055" cy="186055"/>
                          </a:xfrm>
                          <a:prstGeom prst="rect">
                            <a:avLst/>
                          </a:prstGeom>
                          <a:noFill/>
                          <a:ln>
                            <a:noFill/>
                          </a:ln>
                          <a:effectLst/>
                          <a:extLst>
                            <a:ext uri="{C572A759-6A51-4108-AA02-DFA0A04FC94B}">
                              <ma14:wrappingTextBoxFlag xmlns:ma14="http://schemas.microsoft.com/office/mac/drawingml/2011/main"/>
                            </a:ext>
                          </a:extLst>
                        </wps:spPr>
                        <wps:linkedTxbx id="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838960" y="3166745"/>
                            <a:ext cx="1333500" cy="185420"/>
                          </a:xfrm>
                          <a:prstGeom prst="rect">
                            <a:avLst/>
                          </a:prstGeom>
                          <a:noFill/>
                          <a:ln>
                            <a:noFill/>
                          </a:ln>
                          <a:effectLst/>
                          <a:extLst>
                            <a:ext uri="{C572A759-6A51-4108-AA02-DFA0A04FC94B}">
                              <ma14:wrappingTextBoxFlag xmlns:ma14="http://schemas.microsoft.com/office/mac/drawingml/2011/main"/>
                            </a:ext>
                          </a:extLst>
                        </wps:spPr>
                        <wps:linkedTxbx id="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833245" y="3350895"/>
                            <a:ext cx="1339215" cy="185420"/>
                          </a:xfrm>
                          <a:prstGeom prst="rect">
                            <a:avLst/>
                          </a:prstGeom>
                          <a:noFill/>
                          <a:ln>
                            <a:noFill/>
                          </a:ln>
                          <a:effectLst/>
                          <a:extLst>
                            <a:ext uri="{C572A759-6A51-4108-AA02-DFA0A04FC94B}">
                              <ma14:wrappingTextBoxFlag xmlns:ma14="http://schemas.microsoft.com/office/mac/drawingml/2011/main"/>
                            </a:ext>
                          </a:extLst>
                        </wps:spPr>
                        <wps:linkedTxbx id="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827530" y="3535045"/>
                            <a:ext cx="1344930" cy="185420"/>
                          </a:xfrm>
                          <a:prstGeom prst="rect">
                            <a:avLst/>
                          </a:prstGeom>
                          <a:noFill/>
                          <a:ln>
                            <a:noFill/>
                          </a:ln>
                          <a:effectLst/>
                          <a:extLst>
                            <a:ext uri="{C572A759-6A51-4108-AA02-DFA0A04FC94B}">
                              <ma14:wrappingTextBoxFlag xmlns:ma14="http://schemas.microsoft.com/office/mac/drawingml/2011/main"/>
                            </a:ext>
                          </a:extLst>
                        </wps:spPr>
                        <wps:linkedTxbx id="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1821815" y="3719195"/>
                            <a:ext cx="1350645" cy="185420"/>
                          </a:xfrm>
                          <a:prstGeom prst="rect">
                            <a:avLst/>
                          </a:prstGeom>
                          <a:noFill/>
                          <a:ln>
                            <a:noFill/>
                          </a:ln>
                          <a:effectLst/>
                          <a:extLst>
                            <a:ext uri="{C572A759-6A51-4108-AA02-DFA0A04FC94B}">
                              <ma14:wrappingTextBoxFlag xmlns:ma14="http://schemas.microsoft.com/office/mac/drawingml/2011/main"/>
                            </a:ext>
                          </a:extLst>
                        </wps:spPr>
                        <wps:linkedTxbx id="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807210" y="3903345"/>
                            <a:ext cx="1365250" cy="185420"/>
                          </a:xfrm>
                          <a:prstGeom prst="rect">
                            <a:avLst/>
                          </a:prstGeom>
                          <a:noFill/>
                          <a:ln>
                            <a:noFill/>
                          </a:ln>
                          <a:effectLst/>
                          <a:extLst>
                            <a:ext uri="{C572A759-6A51-4108-AA02-DFA0A04FC94B}">
                              <ma14:wrappingTextBoxFlag xmlns:ma14="http://schemas.microsoft.com/office/mac/drawingml/2011/main"/>
                            </a:ext>
                          </a:extLst>
                        </wps:spPr>
                        <wps:linkedTxbx id="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1772920" y="4087495"/>
                            <a:ext cx="1399540" cy="186055"/>
                          </a:xfrm>
                          <a:prstGeom prst="rect">
                            <a:avLst/>
                          </a:prstGeom>
                          <a:noFill/>
                          <a:ln>
                            <a:noFill/>
                          </a:ln>
                          <a:effectLst/>
                          <a:extLst>
                            <a:ext uri="{C572A759-6A51-4108-AA02-DFA0A04FC94B}">
                              <ma14:wrappingTextBoxFlag xmlns:ma14="http://schemas.microsoft.com/office/mac/drawingml/2011/main"/>
                            </a:ext>
                          </a:extLst>
                        </wps:spPr>
                        <wps:linkedTxbx id="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735455" y="4272280"/>
                            <a:ext cx="1437005" cy="185420"/>
                          </a:xfrm>
                          <a:prstGeom prst="rect">
                            <a:avLst/>
                          </a:prstGeom>
                          <a:noFill/>
                          <a:ln>
                            <a:noFill/>
                          </a:ln>
                          <a:effectLst/>
                          <a:extLst>
                            <a:ext uri="{C572A759-6A51-4108-AA02-DFA0A04FC94B}">
                              <ma14:wrappingTextBoxFlag xmlns:ma14="http://schemas.microsoft.com/office/mac/drawingml/2011/main"/>
                            </a:ext>
                          </a:extLst>
                        </wps:spPr>
                        <wps:linkedTxbx id="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677670" y="4456430"/>
                            <a:ext cx="1494790" cy="185420"/>
                          </a:xfrm>
                          <a:prstGeom prst="rect">
                            <a:avLst/>
                          </a:prstGeom>
                          <a:noFill/>
                          <a:ln>
                            <a:noFill/>
                          </a:ln>
                          <a:effectLst/>
                          <a:extLst>
                            <a:ext uri="{C572A759-6A51-4108-AA02-DFA0A04FC94B}">
                              <ma14:wrappingTextBoxFlag xmlns:ma14="http://schemas.microsoft.com/office/mac/drawingml/2011/main"/>
                            </a:ext>
                          </a:extLst>
                        </wps:spPr>
                        <wps:linkedTxbx id="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1619885" y="4640580"/>
                            <a:ext cx="1552575" cy="185420"/>
                          </a:xfrm>
                          <a:prstGeom prst="rect">
                            <a:avLst/>
                          </a:prstGeom>
                          <a:noFill/>
                          <a:ln>
                            <a:noFill/>
                          </a:ln>
                          <a:effectLst/>
                          <a:extLst>
                            <a:ext uri="{C572A759-6A51-4108-AA02-DFA0A04FC94B}">
                              <ma14:wrappingTextBoxFlag xmlns:ma14="http://schemas.microsoft.com/office/mac/drawingml/2011/main"/>
                            </a:ext>
                          </a:extLst>
                        </wps:spPr>
                        <wps:linkedTxbx id="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1604645" y="4824730"/>
                            <a:ext cx="1567815" cy="185420"/>
                          </a:xfrm>
                          <a:prstGeom prst="rect">
                            <a:avLst/>
                          </a:prstGeom>
                          <a:noFill/>
                          <a:ln>
                            <a:noFill/>
                          </a:ln>
                          <a:effectLst/>
                          <a:extLst>
                            <a:ext uri="{C572A759-6A51-4108-AA02-DFA0A04FC94B}">
                              <ma14:wrappingTextBoxFlag xmlns:ma14="http://schemas.microsoft.com/office/mac/drawingml/2011/main"/>
                            </a:ext>
                          </a:extLst>
                        </wps:spPr>
                        <wps:linkedTxbx id="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1593215" y="5008880"/>
                            <a:ext cx="1579245" cy="185420"/>
                          </a:xfrm>
                          <a:prstGeom prst="rect">
                            <a:avLst/>
                          </a:prstGeom>
                          <a:noFill/>
                          <a:ln>
                            <a:noFill/>
                          </a:ln>
                          <a:effectLst/>
                          <a:extLst>
                            <a:ext uri="{C572A759-6A51-4108-AA02-DFA0A04FC94B}">
                              <ma14:wrappingTextBoxFlag xmlns:ma14="http://schemas.microsoft.com/office/mac/drawingml/2011/main"/>
                            </a:ext>
                          </a:extLst>
                        </wps:spPr>
                        <wps:linkedTxbx id="4"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1581785" y="5193030"/>
                            <a:ext cx="1590675" cy="186055"/>
                          </a:xfrm>
                          <a:prstGeom prst="rect">
                            <a:avLst/>
                          </a:prstGeom>
                          <a:noFill/>
                          <a:ln>
                            <a:noFill/>
                          </a:ln>
                          <a:effectLst/>
                          <a:extLst>
                            <a:ext uri="{C572A759-6A51-4108-AA02-DFA0A04FC94B}">
                              <ma14:wrappingTextBoxFlag xmlns:ma14="http://schemas.microsoft.com/office/mac/drawingml/2011/main"/>
                            </a:ext>
                          </a:extLst>
                        </wps:spPr>
                        <wps:linkedTxbx id="4"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570355" y="5377815"/>
                            <a:ext cx="1602105" cy="185420"/>
                          </a:xfrm>
                          <a:prstGeom prst="rect">
                            <a:avLst/>
                          </a:prstGeom>
                          <a:noFill/>
                          <a:ln>
                            <a:noFill/>
                          </a:ln>
                          <a:effectLst/>
                          <a:extLst>
                            <a:ext uri="{C572A759-6A51-4108-AA02-DFA0A04FC94B}">
                              <ma14:wrappingTextBoxFlag xmlns:ma14="http://schemas.microsoft.com/office/mac/drawingml/2011/main"/>
                            </a:ext>
                          </a:extLst>
                        </wps:spPr>
                        <wps:linkedTxbx id="4"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558925" y="5561965"/>
                            <a:ext cx="1613535" cy="185420"/>
                          </a:xfrm>
                          <a:prstGeom prst="rect">
                            <a:avLst/>
                          </a:prstGeom>
                          <a:noFill/>
                          <a:ln>
                            <a:noFill/>
                          </a:ln>
                          <a:effectLst/>
                          <a:extLst>
                            <a:ext uri="{C572A759-6A51-4108-AA02-DFA0A04FC94B}">
                              <ma14:wrappingTextBoxFlag xmlns:ma14="http://schemas.microsoft.com/office/mac/drawingml/2011/main"/>
                            </a:ext>
                          </a:extLst>
                        </wps:spPr>
                        <wps:linkedTxbx id="4"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547495" y="5746115"/>
                            <a:ext cx="1624965" cy="185420"/>
                          </a:xfrm>
                          <a:prstGeom prst="rect">
                            <a:avLst/>
                          </a:prstGeom>
                          <a:noFill/>
                          <a:ln>
                            <a:noFill/>
                          </a:ln>
                          <a:effectLst/>
                          <a:extLst>
                            <a:ext uri="{C572A759-6A51-4108-AA02-DFA0A04FC94B}">
                              <ma14:wrappingTextBoxFlag xmlns:ma14="http://schemas.microsoft.com/office/mac/drawingml/2011/main"/>
                            </a:ext>
                          </a:extLst>
                        </wps:spPr>
                        <wps:linkedTxbx id="4"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1536065" y="5930265"/>
                            <a:ext cx="1636395" cy="185420"/>
                          </a:xfrm>
                          <a:prstGeom prst="rect">
                            <a:avLst/>
                          </a:prstGeom>
                          <a:noFill/>
                          <a:ln>
                            <a:noFill/>
                          </a:ln>
                          <a:effectLst/>
                          <a:extLst>
                            <a:ext uri="{C572A759-6A51-4108-AA02-DFA0A04FC94B}">
                              <ma14:wrappingTextBoxFlag xmlns:ma14="http://schemas.microsoft.com/office/mac/drawingml/2011/main"/>
                            </a:ext>
                          </a:extLst>
                        </wps:spPr>
                        <wps:linkedTxbx id="4"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524635" y="6114415"/>
                            <a:ext cx="1647825" cy="185420"/>
                          </a:xfrm>
                          <a:prstGeom prst="rect">
                            <a:avLst/>
                          </a:prstGeom>
                          <a:noFill/>
                          <a:ln>
                            <a:noFill/>
                          </a:ln>
                          <a:effectLst/>
                          <a:extLst>
                            <a:ext uri="{C572A759-6A51-4108-AA02-DFA0A04FC94B}">
                              <ma14:wrappingTextBoxFlag xmlns:ma14="http://schemas.microsoft.com/office/mac/drawingml/2011/main"/>
                            </a:ext>
                          </a:extLst>
                        </wps:spPr>
                        <wps:linkedTxbx id="4"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1520190" y="6298565"/>
                            <a:ext cx="1652270" cy="312420"/>
                          </a:xfrm>
                          <a:prstGeom prst="rect">
                            <a:avLst/>
                          </a:prstGeom>
                          <a:noFill/>
                          <a:ln>
                            <a:noFill/>
                          </a:ln>
                          <a:effectLst/>
                          <a:extLst>
                            <a:ext uri="{C572A759-6A51-4108-AA02-DFA0A04FC94B}">
                              <ma14:wrappingTextBoxFlag xmlns:ma14="http://schemas.microsoft.com/office/mac/drawingml/2011/main"/>
                            </a:ext>
                          </a:extLst>
                        </wps:spPr>
                        <wps:linkedTxbx id="4"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530350" y="6609715"/>
                            <a:ext cx="1642110" cy="186055"/>
                          </a:xfrm>
                          <a:prstGeom prst="rect">
                            <a:avLst/>
                          </a:prstGeom>
                          <a:noFill/>
                          <a:ln>
                            <a:noFill/>
                          </a:ln>
                          <a:effectLst/>
                          <a:extLst>
                            <a:ext uri="{C572A759-6A51-4108-AA02-DFA0A04FC94B}">
                              <ma14:wrappingTextBoxFlag xmlns:ma14="http://schemas.microsoft.com/office/mac/drawingml/2011/main"/>
                            </a:ext>
                          </a:extLst>
                        </wps:spPr>
                        <wps:linkedTxbx id="4"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C2AC68" id="Group 58" o:spid="_x0000_s1038" style="position:absolute;margin-left:313pt;margin-top:199.75pt;width:257pt;height:544.85pt;z-index:251656197;mso-position-horizontal-relative:page;mso-position-vertical-relative:page" coordsize="3263900,6919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" mv:complextextbox="1">
                <v:shape id="Text Box 26" o:spid="_x0000_s1039" type="#_x0000_t202" style="position:absolute;width:3263900;height:6919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420txgAA&#10;ANsAAAAPAAAAZHJzL2Rvd25yZXYueG1sRI/dasJAFITvBd9hOYXeSN1YtLTRVaTQUCwW/HmA0+wx&#10;G5o9G7LbJPr0bkHwcpiZb5jFqreVaKnxpWMFk3ECgjh3uuRCwfHw8fQKwgdkjZVjUnAmD6vlcLDA&#10;VLuOd9TuQyEihH2KCkwIdSqlzw1Z9GNXE0fv5BqLIcqmkLrBLsJtJZ+T5EVaLDkuGKzp3VD+u/+z&#10;CrLsUkzqUfuWm2wz4833127b/Sj1+NCv5yAC9eEevrU/tYLpDP6/xB8gl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420txgAAANsAAAAPAAAAAAAAAAAAAAAAAJcCAABkcnMv&#10;ZG93bnJldi54bWxQSwUGAAAAAAQABAD1AAAAigMAAAAA&#10;" mv:complextextbox="1" fillcolor="#a5a5a5 [2092]" stroked="f">
                  <v:textbox inset=",7.2pt,,7.2pt"/>
                </v:shape>
                <v:shape id="Text Box 15" o:spid="_x0000_s1040" type="#_x0000_t202" style="position:absolute;left:91440;top:91440;width:3081020;height:738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w:p w14:paraId="20412667" w14:textId="0DD5D746" w:rsidR="00002C91" w:rsidRPr="00A96BA0" w:rsidRDefault="00002C91" w:rsidP="00E71097">
                        <w:pPr>
                          <w:jc w:val="both"/>
                          <w:rPr>
                            <w:rFonts w:ascii="Big Caslon" w:hAnsi="Big Caslon" w:cs="Big Caslon"/>
                            <w:color w:val="000000" w:themeColor="text1"/>
                          </w:rPr>
                        </w:pPr>
                        <w:r w:rsidRPr="00A96BA0">
                          <w:rPr>
                            <w:rFonts w:ascii="Big Caslon" w:hAnsi="Big Caslon" w:cs="Big Caslon"/>
                            <w:color w:val="000000" w:themeColor="text1"/>
                          </w:rPr>
                          <w:t xml:space="preserve">It all began at Stanford University, where three founders brought the idea of photo sharing app to life. In 2008, Evan met Reggie Brown during his freshman year and they joined KAPPA together, which is where they met Bobby Murphy. </w:t>
                        </w:r>
                      </w:p>
                      <w:p w14:paraId="22DA0010" w14:textId="151553C8" w:rsidR="00002C91" w:rsidRPr="00A96BA0" w:rsidRDefault="00002C91" w:rsidP="00E71097">
                        <w:pPr>
                          <w:jc w:val="both"/>
                          <w:rPr>
                            <w:rFonts w:ascii="Big Caslon" w:hAnsi="Big Caslon" w:cs="Big Caslon"/>
                            <w:color w:val="000000" w:themeColor="text1"/>
                          </w:rPr>
                        </w:pPr>
                        <w:r w:rsidRPr="00A96BA0">
                          <w:rPr>
                            <w:rFonts w:ascii="Big Caslon" w:hAnsi="Big Caslon" w:cs="Big Caslon"/>
                            <w:color w:val="000000" w:themeColor="text1"/>
                          </w:rPr>
                          <w:t xml:space="preserve">By 2009, Spiegel and Murphy were already testing out their entrepreneurial skills, launching Future Freshman LLC. April 2011, they all graduated from Stanford, meanwhile Reggie made a mistake. He sent a picture to a wrong person and wished that picture disappeared. In the summer of 2011, the idea of sending disappearing pictures was born. The app was called </w:t>
                        </w:r>
                        <w:proofErr w:type="spellStart"/>
                        <w:r w:rsidRPr="00A96BA0">
                          <w:rPr>
                            <w:rFonts w:ascii="Big Caslon" w:hAnsi="Big Caslon" w:cs="Big Caslon"/>
                            <w:i/>
                            <w:color w:val="000000" w:themeColor="text1"/>
                          </w:rPr>
                          <w:t>Pictaboo</w:t>
                        </w:r>
                        <w:proofErr w:type="spellEnd"/>
                        <w:r w:rsidRPr="00A96BA0">
                          <w:rPr>
                            <w:rFonts w:ascii="Big Caslon" w:hAnsi="Big Caslon" w:cs="Big Caslon"/>
                            <w:i/>
                            <w:color w:val="000000" w:themeColor="text1"/>
                          </w:rPr>
                          <w:t>.</w:t>
                        </w:r>
                        <w:r w:rsidRPr="00A96BA0">
                          <w:rPr>
                            <w:rFonts w:ascii="Big Caslon" w:hAnsi="Big Caslon" w:cs="Big Caslon"/>
                            <w:color w:val="000000" w:themeColor="text1"/>
                          </w:rPr>
                          <w:t xml:space="preserve"> Evan drew the ghost logo that is still used. </w:t>
                        </w:r>
                        <w:proofErr w:type="spellStart"/>
                        <w:r w:rsidRPr="00A96BA0">
                          <w:rPr>
                            <w:rFonts w:ascii="Big Caslon" w:hAnsi="Big Caslon" w:cs="Big Caslon"/>
                            <w:i/>
                            <w:color w:val="000000" w:themeColor="text1"/>
                          </w:rPr>
                          <w:t>Pictaboo</w:t>
                        </w:r>
                        <w:proofErr w:type="spellEnd"/>
                        <w:r w:rsidRPr="00A96BA0">
                          <w:rPr>
                            <w:rFonts w:ascii="Big Caslon" w:hAnsi="Big Caslon" w:cs="Big Caslon"/>
                            <w:color w:val="000000" w:themeColor="text1"/>
                          </w:rPr>
                          <w:t xml:space="preserve"> launched in July 2011, sadly only had 127 users. Then the three founders had a little feud about the name of the app, which made them change it to Snapchat. That was when they hit the jackpot.</w:t>
                        </w:r>
                      </w:p>
                      <w:p w14:paraId="431282EE" w14:textId="6F930852" w:rsidR="00002C91" w:rsidRPr="00A96BA0" w:rsidRDefault="00002C91" w:rsidP="00B32003">
                        <w:pPr>
                          <w:pStyle w:val="BodyText2"/>
                          <w:rPr>
                            <w:sz w:val="24"/>
                          </w:rPr>
                        </w:pPr>
                      </w:p>
                    </w:txbxContent>
                  </v:textbox>
                </v:shape>
                <v:shape id="Text Box 17" o:spid="_x0000_s1041" type="#_x0000_t202" style="position:absolute;left:883285;top:828675;width:228917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42" type="#_x0000_t202" style="position:absolute;left:1044575;top:1012825;width:212788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3" type="#_x0000_t202" style="position:absolute;left:1132205;top:1323975;width:204025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4" type="#_x0000_t202" style="position:absolute;left:1126490;top:1508125;width:204597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5" type="#_x0000_t202" style="position:absolute;left:1148715;top:1692275;width:20237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6" type="#_x0000_t202" style="position:absolute;left:1413510;top:1876425;width:175895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7" type="#_x0000_t202" style="position:absolute;left:1656080;top:2061210;width:151638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8" type="#_x0000_t202" style="position:absolute;left:1747520;top:2245360;width:142494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9" type="#_x0000_t202" style="position:absolute;left:1813560;top:2429510;width:13589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0" type="#_x0000_t202" style="position:absolute;left:1828800;top:2613660;width:134366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1" type="#_x0000_t202" style="position:absolute;left:1840230;top:2797810;width:13322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52" type="#_x0000_t202" style="position:absolute;left:1843405;top:2981960;width:132905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53" type="#_x0000_t202" style="position:absolute;left:1838960;top:3166745;width:13335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4" type="#_x0000_t202" style="position:absolute;left:1833245;top:3350895;width:133921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5" type="#_x0000_t202" style="position:absolute;left:1827530;top:3535045;width:13449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56" type="#_x0000_t202" style="position:absolute;left:1821815;top:3719195;width:13506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57" type="#_x0000_t202" style="position:absolute;left:1807210;top:3903345;width:136525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8" type="#_x0000_t202" style="position:absolute;left:1772920;top:4087495;width:139954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6" inset="0,0,0,0">
                    <w:txbxContent/>
                  </v:textbox>
                </v:shape>
                <v:shape id="Text Box 36" o:spid="_x0000_s1059" type="#_x0000_t202" style="position:absolute;left:1735455;top:4272280;width:143700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8" inset="0,0,0,0">
                    <w:txbxContent/>
                  </v:textbox>
                </v:shape>
                <v:shape id="Text Box 38" o:spid="_x0000_s1060" type="#_x0000_t202" style="position:absolute;left:1677670;top:4456430;width:149479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61" type="#_x0000_t202" style="position:absolute;left:1619885;top:4640580;width:155257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1" inset="0,0,0,0">
                    <w:txbxContent/>
                  </v:textbox>
                </v:shape>
                <v:shape id="Text Box 41" o:spid="_x0000_s1062" type="#_x0000_t202" style="position:absolute;left:1604645;top:4824730;width:156781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63" type="#_x0000_t202" style="position:absolute;left:1593215;top:5008880;width:15792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4" inset="0,0,0,0">
                    <w:txbxContent/>
                  </v:textbox>
                </v:shape>
                <v:shape id="Text Box 44" o:spid="_x0000_s1064" type="#_x0000_t202" style="position:absolute;left:1581785;top:5193030;width:159067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6" inset="0,0,0,0">
                    <w:txbxContent/>
                  </v:textbox>
                </v:shape>
                <v:shape id="Text Box 46" o:spid="_x0000_s1065" type="#_x0000_t202" style="position:absolute;left:1570355;top:5377815;width:160210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66" type="#_x0000_t202" style="position:absolute;left:1558925;top:5561965;width:161353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9" inset="0,0,0,0">
                    <w:txbxContent/>
                  </v:textbox>
                </v:shape>
                <v:shape id="Text Box 49" o:spid="_x0000_s1067" type="#_x0000_t202" style="position:absolute;left:1547495;top:5746115;width:162496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68" type="#_x0000_t202" style="position:absolute;left:1536065;top:5930265;width:163639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4" inset="0,0,0,0">
                    <w:txbxContent/>
                  </v:textbox>
                </v:shape>
                <v:shape id="Text Box 54" o:spid="_x0000_s1069" type="#_x0000_t202" style="position:absolute;left:1524635;top:6114415;width:16478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6" inset="0,0,0,0">
                    <w:txbxContent/>
                  </v:textbox>
                </v:shape>
                <v:shape id="Text Box 56" o:spid="_x0000_s1070" type="#_x0000_t202" style="position:absolute;left:1520190;top:6298565;width:165227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71" type="#_x0000_t202" style="position:absolute;left:1530350;top:6609715;width:164211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v:textbox>
                </v:shape>
                <w10:wrap type="through" anchorx="page" anchory="page"/>
              </v:group>
            </w:pict>
          </mc:Fallback>
        </mc:AlternateContent>
      </w:r>
      <w:r w:rsidR="00A96BA0">
        <w:rPr>
          <w:noProof/>
        </w:rPr>
        <w:drawing>
          <wp:anchor distT="0" distB="0" distL="114300" distR="114300" simplePos="0" relativeHeight="251670591" behindDoc="0" locked="0" layoutInCell="1" allowOverlap="1" wp14:anchorId="02A3D705" wp14:editId="59271D03">
            <wp:simplePos x="0" y="0"/>
            <wp:positionH relativeFrom="page">
              <wp:posOffset>2225040</wp:posOffset>
            </wp:positionH>
            <wp:positionV relativeFrom="page">
              <wp:posOffset>3435350</wp:posOffset>
            </wp:positionV>
            <wp:extent cx="3497580" cy="6163945"/>
            <wp:effectExtent l="0" t="0" r="7620" b="8255"/>
            <wp:wrapThrough wrapText="bothSides">
              <wp:wrapPolygon edited="0">
                <wp:start x="13961" y="178"/>
                <wp:lineTo x="6588" y="445"/>
                <wp:lineTo x="4549" y="712"/>
                <wp:lineTo x="4549" y="1780"/>
                <wp:lineTo x="5020" y="3204"/>
                <wp:lineTo x="2824" y="4628"/>
                <wp:lineTo x="2039" y="4895"/>
                <wp:lineTo x="784" y="5786"/>
                <wp:lineTo x="157" y="8901"/>
                <wp:lineTo x="471" y="10325"/>
                <wp:lineTo x="1255" y="11749"/>
                <wp:lineTo x="1882" y="13173"/>
                <wp:lineTo x="1569" y="20294"/>
                <wp:lineTo x="0" y="21273"/>
                <wp:lineTo x="0" y="21451"/>
                <wp:lineTo x="157" y="21540"/>
                <wp:lineTo x="19608" y="21540"/>
                <wp:lineTo x="19451" y="18870"/>
                <wp:lineTo x="20078" y="13173"/>
                <wp:lineTo x="20863" y="11749"/>
                <wp:lineTo x="21333" y="10325"/>
                <wp:lineTo x="21490" y="7477"/>
                <wp:lineTo x="21333" y="6053"/>
                <wp:lineTo x="20706" y="5073"/>
                <wp:lineTo x="20235" y="4628"/>
                <wp:lineTo x="16627" y="3204"/>
                <wp:lineTo x="17098" y="2047"/>
                <wp:lineTo x="17098" y="1424"/>
                <wp:lineTo x="15686" y="445"/>
                <wp:lineTo x="14902" y="178"/>
                <wp:lineTo x="13961" y="178"/>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1359" b="99728" l="10952" r="90844"/>
                              </a14:imgEffect>
                            </a14:imgLayer>
                          </a14:imgProps>
                        </a:ext>
                        <a:ext uri="{28A0092B-C50C-407E-A947-70E740481C1C}">
                          <a14:useLocalDpi xmlns:a14="http://schemas.microsoft.com/office/drawing/2010/main" val="0"/>
                        </a:ext>
                      </a:extLst>
                    </a:blip>
                    <a:srcRect l="11869" r="13154"/>
                    <a:stretch/>
                  </pic:blipFill>
                  <pic:spPr bwMode="auto">
                    <a:xfrm>
                      <a:off x="0" y="0"/>
                      <a:ext cx="3497580" cy="6163945"/>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F26905">
        <w:rPr>
          <w:noProof/>
        </w:rPr>
        <mc:AlternateContent>
          <mc:Choice Requires="wpg">
            <w:drawing>
              <wp:anchor distT="0" distB="0" distL="114300" distR="114300" simplePos="0" relativeHeight="251656200" behindDoc="0" locked="0" layoutInCell="1" allowOverlap="1" wp14:anchorId="34E0F3AF" wp14:editId="4C90E909">
                <wp:simplePos x="0" y="0"/>
                <wp:positionH relativeFrom="page">
                  <wp:posOffset>456565</wp:posOffset>
                </wp:positionH>
                <wp:positionV relativeFrom="page">
                  <wp:posOffset>5029200</wp:posOffset>
                </wp:positionV>
                <wp:extent cx="4088765" cy="5812155"/>
                <wp:effectExtent l="0" t="0" r="0" b="0"/>
                <wp:wrapThrough wrapText="bothSides">
                  <wp:wrapPolygon edited="0">
                    <wp:start x="134" y="94"/>
                    <wp:lineTo x="134" y="21428"/>
                    <wp:lineTo x="21335" y="21428"/>
                    <wp:lineTo x="21335" y="94"/>
                    <wp:lineTo x="134" y="94"/>
                  </wp:wrapPolygon>
                </wp:wrapThrough>
                <wp:docPr id="350" name="Group 350"/>
                <wp:cNvGraphicFramePr/>
                <a:graphic xmlns:a="http://schemas.openxmlformats.org/drawingml/2006/main">
                  <a:graphicData uri="http://schemas.microsoft.com/office/word/2010/wordprocessingGroup">
                    <wpg:wgp>
                      <wpg:cNvGrpSpPr/>
                      <wpg:grpSpPr>
                        <a:xfrm>
                          <a:off x="0" y="0"/>
                          <a:ext cx="4088765" cy="5812155"/>
                          <a:chOff x="0" y="0"/>
                          <a:chExt cx="4088765" cy="5812155"/>
                        </a:xfrm>
                        <a:extLst>
                          <a:ext uri="{0CCBE362-F206-4b92-989A-16890622DB6E}">
                            <ma14:wrappingTextBoxFlag xmlns:ma14="http://schemas.microsoft.com/office/mac/drawingml/2011/main" val="1"/>
                          </a:ext>
                        </a:extLst>
                      </wpg:grpSpPr>
                      <wps:wsp>
                        <wps:cNvPr id="43" name="Text Box 21"/>
                        <wps:cNvSpPr txBox="1">
                          <a:spLocks noChangeArrowheads="1"/>
                        </wps:cNvSpPr>
                        <wps:spPr bwMode="auto">
                          <a:xfrm>
                            <a:off x="0" y="0"/>
                            <a:ext cx="4088765" cy="581215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91440" rIns="91440" bIns="91440" anchor="t" anchorCtr="0" upright="1">
                          <a:noAutofit/>
                        </wps:bodyPr>
                      </wps:wsp>
                      <wps:wsp>
                        <wps:cNvPr id="59" name="Text Box 59"/>
                        <wps:cNvSpPr txBox="1"/>
                        <wps:spPr>
                          <a:xfrm>
                            <a:off x="91440" y="429260"/>
                            <a:ext cx="1627505" cy="170180"/>
                          </a:xfrm>
                          <a:prstGeom prst="rect">
                            <a:avLst/>
                          </a:prstGeom>
                          <a:noFill/>
                          <a:ln>
                            <a:noFill/>
                          </a:ln>
                          <a:effectLst/>
                          <a:extLst>
                            <a:ext uri="{C572A759-6A51-4108-AA02-DFA0A04FC94B}">
                              <ma14:wrappingTextBoxFlag xmlns:ma14="http://schemas.microsoft.com/office/mac/drawingml/2011/main"/>
                            </a:ext>
                          </a:extLst>
                        </wps:spPr>
                        <wps:txbx id="5">
                          <w:txbxContent>
                            <w:p w14:paraId="2DD424B7" w14:textId="468B1153" w:rsidR="00002C91" w:rsidRPr="00A96BA0" w:rsidRDefault="00002C91" w:rsidP="00BB5E12">
                              <w:pPr>
                                <w:jc w:val="both"/>
                                <w:rPr>
                                  <w:rFonts w:ascii="Big Caslon" w:hAnsi="Big Caslon" w:cs="Big Caslon"/>
                                  <w:sz w:val="22"/>
                                  <w:szCs w:val="22"/>
                                </w:rPr>
                              </w:pPr>
                              <w:r w:rsidRPr="00A96BA0">
                                <w:rPr>
                                  <w:rFonts w:ascii="Big Caslon" w:hAnsi="Big Caslon" w:cs="Big Caslon"/>
                                  <w:sz w:val="22"/>
                                  <w:szCs w:val="22"/>
                                </w:rPr>
                                <w:t xml:space="preserve">One of Snapchat’s two inventors, Evan Spiegel, was born June 4, 1990 in Los Angeles California. He is currently 26 years old. He studied at Stanford University. Evan began dating the model Miranda Kerr in 2015. They met each other at a Louis Vuitton dinner in New York in 2014. And now are engaged. Evan is also the co-Founder of snapchat. He </w:t>
                              </w:r>
                              <w:proofErr w:type="gramStart"/>
                              <w:r w:rsidRPr="00A96BA0">
                                <w:rPr>
                                  <w:rFonts w:ascii="Big Caslon" w:hAnsi="Big Caslon" w:cs="Big Caslon"/>
                                  <w:sz w:val="22"/>
                                  <w:szCs w:val="22"/>
                                </w:rPr>
                                <w:t>is  the</w:t>
                              </w:r>
                              <w:proofErr w:type="gramEnd"/>
                              <w:r w:rsidRPr="00A96BA0">
                                <w:rPr>
                                  <w:rFonts w:ascii="Big Caslon" w:hAnsi="Big Caslon" w:cs="Big Caslon"/>
                                  <w:sz w:val="22"/>
                                  <w:szCs w:val="22"/>
                                </w:rPr>
                                <w:t xml:space="preserve"> CEO of Snapchat and Snap </w:t>
                              </w:r>
                              <w:proofErr w:type="spellStart"/>
                              <w:r w:rsidRPr="00A96BA0">
                                <w:rPr>
                                  <w:rFonts w:ascii="Big Caslon" w:hAnsi="Big Caslon" w:cs="Big Caslon"/>
                                  <w:sz w:val="22"/>
                                  <w:szCs w:val="22"/>
                                </w:rPr>
                                <w:t>Inc.The</w:t>
                              </w:r>
                              <w:proofErr w:type="spellEnd"/>
                              <w:r w:rsidRPr="00A96BA0">
                                <w:rPr>
                                  <w:rFonts w:ascii="Big Caslon" w:hAnsi="Big Caslon" w:cs="Big Caslon"/>
                                  <w:sz w:val="22"/>
                                  <w:szCs w:val="22"/>
                                </w:rPr>
                                <w:t xml:space="preserve"> second, Bobby Murphy, was born July 19, 1988. He is currently a </w:t>
                              </w:r>
                              <w:proofErr w:type="gramStart"/>
                              <w:r w:rsidRPr="00A96BA0">
                                <w:rPr>
                                  <w:rFonts w:ascii="Big Caslon" w:hAnsi="Big Caslon" w:cs="Big Caslon"/>
                                  <w:sz w:val="22"/>
                                  <w:szCs w:val="22"/>
                                </w:rPr>
                                <w:t>28 year old</w:t>
                              </w:r>
                              <w:proofErr w:type="gramEnd"/>
                              <w:r w:rsidRPr="00A96BA0">
                                <w:rPr>
                                  <w:rFonts w:ascii="Big Caslon" w:hAnsi="Big Caslon" w:cs="Big Caslon"/>
                                  <w:sz w:val="22"/>
                                  <w:szCs w:val="22"/>
                                </w:rPr>
                                <w:t xml:space="preserve"> businessman who lives in Los Angeles California. He also studied at Stanford University. He is the co-founder of Snapchat and Snap </w:t>
                              </w:r>
                              <w:proofErr w:type="gramStart"/>
                              <w:r w:rsidRPr="00A96BA0">
                                <w:rPr>
                                  <w:rFonts w:ascii="Big Caslon" w:hAnsi="Big Caslon" w:cs="Big Caslon"/>
                                  <w:sz w:val="22"/>
                                  <w:szCs w:val="22"/>
                                </w:rPr>
                                <w:t>Inc..</w:t>
                              </w:r>
                              <w:proofErr w:type="gramEnd"/>
                              <w:r w:rsidRPr="00A96BA0">
                                <w:rPr>
                                  <w:rFonts w:ascii="Big Caslon" w:hAnsi="Big Caslon" w:cs="Big Caslon"/>
                                  <w:sz w:val="22"/>
                                  <w:szCs w:val="22"/>
                                </w:rPr>
                                <w:t xml:space="preserve"> His current title is CTO of Snap Inc.</w:t>
                              </w:r>
                            </w:p>
                            <w:p w14:paraId="28AA7195" w14:textId="77777777" w:rsidR="00002C91" w:rsidRPr="00A96BA0" w:rsidRDefault="00002C91" w:rsidP="009A671F">
                              <w:pPr>
                                <w:jc w:val="both"/>
                                <w:rPr>
                                  <w:rFonts w:ascii="Big Caslon" w:hAnsi="Big Caslon" w:cs="Big Caslon"/>
                                  <w:sz w:val="22"/>
                                  <w:szCs w:val="22"/>
                                </w:rPr>
                              </w:pPr>
                            </w:p>
                            <w:p w14:paraId="0CCEC96B" w14:textId="4CDD0EEF" w:rsidR="00002C91" w:rsidRPr="00A96BA0" w:rsidRDefault="00002C91" w:rsidP="009A671F">
                              <w:pPr>
                                <w:pStyle w:val="BodyText2"/>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598170"/>
                            <a:ext cx="1608455" cy="17018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91440" y="767080"/>
                            <a:ext cx="1589405" cy="17018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91440" y="935990"/>
                            <a:ext cx="1588135" cy="17018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91440" y="1104900"/>
                            <a:ext cx="1607820" cy="17018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91440" y="1273810"/>
                            <a:ext cx="1628775" cy="17018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91440" y="1442720"/>
                            <a:ext cx="1666875" cy="17018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91440" y="1611630"/>
                            <a:ext cx="1720215" cy="17018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91440" y="1780540"/>
                            <a:ext cx="1771650" cy="170180"/>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91440" y="1949450"/>
                            <a:ext cx="1813560" cy="17018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91440" y="2118360"/>
                            <a:ext cx="1855470" cy="170180"/>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91440" y="2287270"/>
                            <a:ext cx="1859915" cy="17018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91440" y="2456180"/>
                            <a:ext cx="1855470" cy="170180"/>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91440" y="2625090"/>
                            <a:ext cx="1851660" cy="170180"/>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 name="Text Box 329"/>
                        <wps:cNvSpPr txBox="1"/>
                        <wps:spPr>
                          <a:xfrm>
                            <a:off x="91440" y="2794000"/>
                            <a:ext cx="1847215" cy="170180"/>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 name="Text Box 330"/>
                        <wps:cNvSpPr txBox="1"/>
                        <wps:spPr>
                          <a:xfrm>
                            <a:off x="91440" y="2962910"/>
                            <a:ext cx="1842770" cy="170180"/>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Text Box 331"/>
                        <wps:cNvSpPr txBox="1"/>
                        <wps:spPr>
                          <a:xfrm>
                            <a:off x="91440" y="3131820"/>
                            <a:ext cx="1838960" cy="170180"/>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91440" y="3300730"/>
                            <a:ext cx="1834515" cy="170180"/>
                          </a:xfrm>
                          <a:prstGeom prst="rect">
                            <a:avLst/>
                          </a:prstGeom>
                          <a:noFill/>
                          <a:ln>
                            <a:noFill/>
                          </a:ln>
                          <a:effectLst/>
                          <a:extLst>
                            <a:ext uri="{C572A759-6A51-4108-AA02-DFA0A04FC94B}">
                              <ma14:wrappingTextBoxFlag xmlns:ma14="http://schemas.microsoft.com/office/mac/drawingml/2011/main"/>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Text Box 337"/>
                        <wps:cNvSpPr txBox="1"/>
                        <wps:spPr>
                          <a:xfrm>
                            <a:off x="91440" y="3469640"/>
                            <a:ext cx="1830705" cy="170180"/>
                          </a:xfrm>
                          <a:prstGeom prst="rect">
                            <a:avLst/>
                          </a:prstGeom>
                          <a:noFill/>
                          <a:ln>
                            <a:noFill/>
                          </a:ln>
                          <a:effectLst/>
                          <a:extLst>
                            <a:ext uri="{C572A759-6A51-4108-AA02-DFA0A04FC94B}">
                              <ma14:wrappingTextBoxFlag xmlns:ma14="http://schemas.microsoft.com/office/mac/drawingml/2011/main"/>
                            </a:ext>
                          </a:extLst>
                        </wps:spPr>
                        <wps:linkedTxbx id="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3" name="Text Box 343"/>
                        <wps:cNvSpPr txBox="1"/>
                        <wps:spPr>
                          <a:xfrm>
                            <a:off x="91440" y="3638550"/>
                            <a:ext cx="1826260" cy="169545"/>
                          </a:xfrm>
                          <a:prstGeom prst="rect">
                            <a:avLst/>
                          </a:prstGeom>
                          <a:noFill/>
                          <a:ln>
                            <a:noFill/>
                          </a:ln>
                          <a:effectLst/>
                          <a:extLst>
                            <a:ext uri="{C572A759-6A51-4108-AA02-DFA0A04FC94B}">
                              <ma14:wrappingTextBoxFlag xmlns:ma14="http://schemas.microsoft.com/office/mac/drawingml/2011/main"/>
                            </a:ext>
                          </a:extLst>
                        </wps:spPr>
                        <wps:linkedTxbx id="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 name="Text Box 344"/>
                        <wps:cNvSpPr txBox="1"/>
                        <wps:spPr>
                          <a:xfrm>
                            <a:off x="91440" y="3806825"/>
                            <a:ext cx="1822450" cy="170180"/>
                          </a:xfrm>
                          <a:prstGeom prst="rect">
                            <a:avLst/>
                          </a:prstGeom>
                          <a:noFill/>
                          <a:ln>
                            <a:noFill/>
                          </a:ln>
                          <a:effectLst/>
                          <a:extLst>
                            <a:ext uri="{C572A759-6A51-4108-AA02-DFA0A04FC94B}">
                              <ma14:wrappingTextBoxFlag xmlns:ma14="http://schemas.microsoft.com/office/mac/drawingml/2011/main"/>
                            </a:ext>
                          </a:extLst>
                        </wps:spPr>
                        <wps:linkedTxbx id="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 name="Text Box 345"/>
                        <wps:cNvSpPr txBox="1"/>
                        <wps:spPr>
                          <a:xfrm>
                            <a:off x="91440" y="3975735"/>
                            <a:ext cx="1818005" cy="170180"/>
                          </a:xfrm>
                          <a:prstGeom prst="rect">
                            <a:avLst/>
                          </a:prstGeom>
                          <a:noFill/>
                          <a:ln>
                            <a:noFill/>
                          </a:ln>
                          <a:effectLst/>
                          <a:extLst>
                            <a:ext uri="{C572A759-6A51-4108-AA02-DFA0A04FC94B}">
                              <ma14:wrappingTextBoxFlag xmlns:ma14="http://schemas.microsoft.com/office/mac/drawingml/2011/main"/>
                            </a:ext>
                          </a:extLst>
                        </wps:spPr>
                        <wps:linkedTxbx id="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6" name="Text Box 346"/>
                        <wps:cNvSpPr txBox="1"/>
                        <wps:spPr>
                          <a:xfrm>
                            <a:off x="91440" y="4144645"/>
                            <a:ext cx="1710690" cy="170180"/>
                          </a:xfrm>
                          <a:prstGeom prst="rect">
                            <a:avLst/>
                          </a:prstGeom>
                          <a:noFill/>
                          <a:ln>
                            <a:noFill/>
                          </a:ln>
                          <a:effectLst/>
                          <a:extLst>
                            <a:ext uri="{C572A759-6A51-4108-AA02-DFA0A04FC94B}">
                              <ma14:wrappingTextBoxFlag xmlns:ma14="http://schemas.microsoft.com/office/mac/drawingml/2011/main"/>
                            </a:ext>
                          </a:extLst>
                        </wps:spPr>
                        <wps:linkedTxbx id="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 name="Text Box 347"/>
                        <wps:cNvSpPr txBox="1"/>
                        <wps:spPr>
                          <a:xfrm>
                            <a:off x="91440" y="4313555"/>
                            <a:ext cx="1562735" cy="297180"/>
                          </a:xfrm>
                          <a:prstGeom prst="rect">
                            <a:avLst/>
                          </a:prstGeom>
                          <a:noFill/>
                          <a:ln>
                            <a:noFill/>
                          </a:ln>
                          <a:effectLst/>
                          <a:extLst>
                            <a:ext uri="{C572A759-6A51-4108-AA02-DFA0A04FC94B}">
                              <ma14:wrappingTextBoxFlag xmlns:ma14="http://schemas.microsoft.com/office/mac/drawingml/2011/main"/>
                            </a:ext>
                          </a:extLst>
                        </wps:spPr>
                        <wps:linkedTxbx id="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8" name="Text Box 348"/>
                        <wps:cNvSpPr txBox="1"/>
                        <wps:spPr>
                          <a:xfrm>
                            <a:off x="91440" y="4609465"/>
                            <a:ext cx="3905885" cy="297180"/>
                          </a:xfrm>
                          <a:prstGeom prst="rect">
                            <a:avLst/>
                          </a:prstGeom>
                          <a:noFill/>
                          <a:ln>
                            <a:noFill/>
                          </a:ln>
                          <a:effectLst/>
                          <a:extLst>
                            <a:ext uri="{C572A759-6A51-4108-AA02-DFA0A04FC94B}">
                              <ma14:wrappingTextBoxFlag xmlns:ma14="http://schemas.microsoft.com/office/mac/drawingml/2011/main"/>
                            </a:ext>
                          </a:extLst>
                        </wps:spPr>
                        <wps:linkedTxbx id="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9" name="Text Box 349"/>
                        <wps:cNvSpPr txBox="1"/>
                        <wps:spPr>
                          <a:xfrm>
                            <a:off x="91440" y="4905375"/>
                            <a:ext cx="3905885" cy="170815"/>
                          </a:xfrm>
                          <a:prstGeom prst="rect">
                            <a:avLst/>
                          </a:prstGeom>
                          <a:noFill/>
                          <a:ln>
                            <a:noFill/>
                          </a:ln>
                          <a:effectLst/>
                          <a:extLst>
                            <a:ext uri="{C572A759-6A51-4108-AA02-DFA0A04FC94B}">
                              <ma14:wrappingTextBoxFlag xmlns:ma14="http://schemas.microsoft.com/office/mac/drawingml/2011/main"/>
                            </a:ext>
                          </a:extLst>
                        </wps:spPr>
                        <wps:linkedTxbx id="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E0F3AF" id="Group 350" o:spid="_x0000_s1072" style="position:absolute;margin-left:35.95pt;margin-top:396pt;width:321.95pt;height:457.65pt;z-index:251656200;mso-position-horizontal-relative:page;mso-position-vertical-relative:page" coordsize="4088765,58121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" mv:complextextbox="1">
                <v:shape id="Text Box 21" o:spid="_x0000_s1073" type="#_x0000_t202" style="position:absolute;width:4088765;height:5812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UnlwQAA&#10;ANsAAAAPAAAAZHJzL2Rvd25yZXYueG1sRI9Bi8IwFITvgv8hPMGbpuoi0jXKIoqeRLvr/dE82+4m&#10;L6WJtv57syB4HGbmG2a57qwRd2p85VjBZJyAIM6drrhQ8PO9Gy1A+ICs0TgmBQ/ysF71e0tMtWv5&#10;TPcsFCJC2KeooAyhTqX0eUkW/djVxNG7usZiiLIppG6wjXBr5DRJ5tJixXGhxJo2JeV/2c0q2OvZ&#10;r9nmdn/cns7BXYvL4tIapYaD7usTRKAuvMOv9kEr+JjB/5f4A+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2FJ5cEAAADbAAAADwAAAAAAAAAAAAAAAACXAgAAZHJzL2Rvd25y&#10;ZXYueG1sUEsFBgAAAAAEAAQA9QAAAIUDAAAAAA==&#10;" mv:complextextbox="1" filled="f" stroked="f">
                  <v:textbox inset=",7.2pt,,7.2pt"/>
                </v:shape>
                <v:shape id="Text Box 59" o:spid="_x0000_s1074" type="#_x0000_t202" style="position:absolute;left:91440;top:429260;width:162750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w:p w14:paraId="2DD424B7" w14:textId="468B1153" w:rsidR="00002C91" w:rsidRPr="00A96BA0" w:rsidRDefault="00002C91" w:rsidP="00BB5E12">
                        <w:pPr>
                          <w:jc w:val="both"/>
                          <w:rPr>
                            <w:rFonts w:ascii="Big Caslon" w:hAnsi="Big Caslon" w:cs="Big Caslon"/>
                            <w:sz w:val="22"/>
                            <w:szCs w:val="22"/>
                          </w:rPr>
                        </w:pPr>
                        <w:r w:rsidRPr="00A96BA0">
                          <w:rPr>
                            <w:rFonts w:ascii="Big Caslon" w:hAnsi="Big Caslon" w:cs="Big Caslon"/>
                            <w:sz w:val="22"/>
                            <w:szCs w:val="22"/>
                          </w:rPr>
                          <w:t xml:space="preserve">One of Snapchat’s two inventors, Evan Spiegel, was born June 4, 1990 in Los Angeles California. He is currently 26 years old. He studied at Stanford University. Evan began dating the model Miranda Kerr in 2015. They met each other at a Louis Vuitton dinner in New York in 2014. And now are engaged. Evan is also the co-Founder of snapchat. He </w:t>
                        </w:r>
                        <w:proofErr w:type="gramStart"/>
                        <w:r w:rsidRPr="00A96BA0">
                          <w:rPr>
                            <w:rFonts w:ascii="Big Caslon" w:hAnsi="Big Caslon" w:cs="Big Caslon"/>
                            <w:sz w:val="22"/>
                            <w:szCs w:val="22"/>
                          </w:rPr>
                          <w:t>is  the</w:t>
                        </w:r>
                        <w:proofErr w:type="gramEnd"/>
                        <w:r w:rsidRPr="00A96BA0">
                          <w:rPr>
                            <w:rFonts w:ascii="Big Caslon" w:hAnsi="Big Caslon" w:cs="Big Caslon"/>
                            <w:sz w:val="22"/>
                            <w:szCs w:val="22"/>
                          </w:rPr>
                          <w:t xml:space="preserve"> CEO of Snapchat and Snap </w:t>
                        </w:r>
                        <w:proofErr w:type="spellStart"/>
                        <w:r w:rsidRPr="00A96BA0">
                          <w:rPr>
                            <w:rFonts w:ascii="Big Caslon" w:hAnsi="Big Caslon" w:cs="Big Caslon"/>
                            <w:sz w:val="22"/>
                            <w:szCs w:val="22"/>
                          </w:rPr>
                          <w:t>Inc.The</w:t>
                        </w:r>
                        <w:proofErr w:type="spellEnd"/>
                        <w:r w:rsidRPr="00A96BA0">
                          <w:rPr>
                            <w:rFonts w:ascii="Big Caslon" w:hAnsi="Big Caslon" w:cs="Big Caslon"/>
                            <w:sz w:val="22"/>
                            <w:szCs w:val="22"/>
                          </w:rPr>
                          <w:t xml:space="preserve"> second, Bobby Murphy, was born July 19, 1988. He is currently a </w:t>
                        </w:r>
                        <w:proofErr w:type="gramStart"/>
                        <w:r w:rsidRPr="00A96BA0">
                          <w:rPr>
                            <w:rFonts w:ascii="Big Caslon" w:hAnsi="Big Caslon" w:cs="Big Caslon"/>
                            <w:sz w:val="22"/>
                            <w:szCs w:val="22"/>
                          </w:rPr>
                          <w:t>28 year old</w:t>
                        </w:r>
                        <w:proofErr w:type="gramEnd"/>
                        <w:r w:rsidRPr="00A96BA0">
                          <w:rPr>
                            <w:rFonts w:ascii="Big Caslon" w:hAnsi="Big Caslon" w:cs="Big Caslon"/>
                            <w:sz w:val="22"/>
                            <w:szCs w:val="22"/>
                          </w:rPr>
                          <w:t xml:space="preserve"> businessman who lives in Los Angeles California. He also studied at Stanford University. He is the co-founder of Snapchat and Snap </w:t>
                        </w:r>
                        <w:proofErr w:type="gramStart"/>
                        <w:r w:rsidRPr="00A96BA0">
                          <w:rPr>
                            <w:rFonts w:ascii="Big Caslon" w:hAnsi="Big Caslon" w:cs="Big Caslon"/>
                            <w:sz w:val="22"/>
                            <w:szCs w:val="22"/>
                          </w:rPr>
                          <w:t>Inc..</w:t>
                        </w:r>
                        <w:proofErr w:type="gramEnd"/>
                        <w:r w:rsidRPr="00A96BA0">
                          <w:rPr>
                            <w:rFonts w:ascii="Big Caslon" w:hAnsi="Big Caslon" w:cs="Big Caslon"/>
                            <w:sz w:val="22"/>
                            <w:szCs w:val="22"/>
                          </w:rPr>
                          <w:t xml:space="preserve"> His current title is CTO of Snap Inc.</w:t>
                        </w:r>
                      </w:p>
                      <w:p w14:paraId="28AA7195" w14:textId="77777777" w:rsidR="00002C91" w:rsidRPr="00A96BA0" w:rsidRDefault="00002C91" w:rsidP="009A671F">
                        <w:pPr>
                          <w:jc w:val="both"/>
                          <w:rPr>
                            <w:rFonts w:ascii="Big Caslon" w:hAnsi="Big Caslon" w:cs="Big Caslon"/>
                            <w:sz w:val="22"/>
                            <w:szCs w:val="22"/>
                          </w:rPr>
                        </w:pPr>
                      </w:p>
                      <w:p w14:paraId="0CCEC96B" w14:textId="4CDD0EEF" w:rsidR="00002C91" w:rsidRPr="00A96BA0" w:rsidRDefault="00002C91" w:rsidP="009A671F">
                        <w:pPr>
                          <w:pStyle w:val="BodyText2"/>
                          <w:jc w:val="both"/>
                          <w:rPr>
                            <w:sz w:val="22"/>
                            <w:szCs w:val="22"/>
                          </w:rPr>
                        </w:pPr>
                      </w:p>
                    </w:txbxContent>
                  </v:textbox>
                </v:shape>
                <v:shape id="Text Box 60" o:spid="_x0000_s1075" type="#_x0000_t202" style="position:absolute;left:91440;top:598170;width:160845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290" inset="0,0,0,0">
                    <w:txbxContent/>
                  </v:textbox>
                </v:shape>
                <v:shape id="Text Box 290" o:spid="_x0000_s1076" type="#_x0000_t202" style="position:absolute;left:91440;top:767080;width:158940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style="mso-next-textbox:#Text Box 293" inset="0,0,0,0">
                    <w:txbxContent/>
                  </v:textbox>
                </v:shape>
                <v:shape id="Text Box 293" o:spid="_x0000_s1077" type="#_x0000_t202" style="position:absolute;left:91440;top:935990;width:15881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ztjxAAA&#10;ANwAAAAPAAAAZHJzL2Rvd25yZXYueG1sRI9Ba8JAFITvgv9heYI33agg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M7Y8QAAADcAAAADwAAAAAAAAAAAAAAAACXAgAAZHJzL2Rv&#10;d25yZXYueG1sUEsFBgAAAAAEAAQA9QAAAIgDAAAAAA==&#10;" filled="f" stroked="f">
                  <v:textbox style="mso-next-textbox:#Text Box 300" inset="0,0,0,0">
                    <w:txbxContent/>
                  </v:textbox>
                </v:shape>
                <v:shape id="Text Box 300" o:spid="_x0000_s1078" type="#_x0000_t202" style="position:absolute;left:91440;top:1104900;width:160782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8OwQAA&#10;ANwAAAAPAAAAZHJzL2Rvd25yZXYueG1sRE/Pa8IwFL4P/B/CE3abiRv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o/DsEAAADcAAAADwAAAAAAAAAAAAAAAACXAgAAZHJzL2Rvd25y&#10;ZXYueG1sUEsFBgAAAAAEAAQA9QAAAIUDAAAAAA==&#10;" filled="f" stroked="f">
                  <v:textbox style="mso-next-textbox:#Text Box 302" inset="0,0,0,0">
                    <w:txbxContent/>
                  </v:textbox>
                </v:shape>
                <v:shape id="Text Box 302" o:spid="_x0000_s1079" type="#_x0000_t202" style="position:absolute;left:91440;top:1273810;width:162877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TixQAA&#10;ANwAAAAPAAAAZHJzL2Rvd25yZXYueG1sRI9BawIxFITvBf9DeIK3mlRB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BOLFAAAA3AAAAA8AAAAAAAAAAAAAAAAAlwIAAGRycy9k&#10;b3ducmV2LnhtbFBLBQYAAAAABAAEAPUAAACJAwAAAAA=&#10;" filled="f" stroked="f">
                  <v:textbox style="mso-next-textbox:#Text Box 306" inset="0,0,0,0">
                    <w:txbxContent/>
                  </v:textbox>
                </v:shape>
                <v:shape id="Text Box 306" o:spid="_x0000_s1080" type="#_x0000_t202" style="position:absolute;left:91440;top:1442720;width:166687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LhxQAA&#10;ANwAAAAPAAAAZHJzL2Rvd25yZXYueG1sRI9BawIxFITvhf6H8ITeamIL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AuHFAAAA3AAAAA8AAAAAAAAAAAAAAAAAlwIAAGRycy9k&#10;b3ducmV2LnhtbFBLBQYAAAAABAAEAPUAAACJAwAAAAA=&#10;" filled="f" stroked="f">
                  <v:textbox style="mso-next-textbox:#Text Box 307" inset="0,0,0,0">
                    <w:txbxContent/>
                  </v:textbox>
                </v:shape>
                <v:shape id="Text Box 307" o:spid="_x0000_s1081" type="#_x0000_t202" style="position:absolute;left:91440;top:1611630;width:17202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6d6xQAA&#10;ANwAAAAPAAAAZHJzL2Rvd25yZXYueG1sRI9BawIxFITvBf9DeIXealIL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zp3rFAAAA3AAAAA8AAAAAAAAAAAAAAAAAlwIAAGRycy9k&#10;b3ducmV2LnhtbFBLBQYAAAAABAAEAPUAAACJAwAAAAA=&#10;" filled="f" stroked="f">
                  <v:textbox style="mso-next-textbox:#Text Box 313" inset="0,0,0,0">
                    <w:txbxContent/>
                  </v:textbox>
                </v:shape>
                <v:shape id="Text Box 313" o:spid="_x0000_s1082" type="#_x0000_t202" style="position:absolute;left:91440;top:1780540;width:177165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4" inset="0,0,0,0">
                    <w:txbxContent/>
                  </v:textbox>
                </v:shape>
                <v:shape id="Text Box 314" o:spid="_x0000_s1083" type="#_x0000_t202" style="position:absolute;left:91440;top:1949450;width:181356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style="mso-next-textbox:#Text Box 315" inset="0,0,0,0">
                    <w:txbxContent/>
                  </v:textbox>
                </v:shape>
                <v:shape id="Text Box 315" o:spid="_x0000_s1084" type="#_x0000_t202" style="position:absolute;left:91440;top:2118360;width:185547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6" inset="0,0,0,0">
                    <w:txbxContent/>
                  </v:textbox>
                </v:shape>
                <v:shape id="Text Box 316" o:spid="_x0000_s1085" type="#_x0000_t202" style="position:absolute;left:91440;top:2287270;width:18599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7" inset="0,0,0,0">
                    <w:txbxContent/>
                  </v:textbox>
                </v:shape>
                <v:shape id="Text Box 317" o:spid="_x0000_s1086" type="#_x0000_t202" style="position:absolute;left:91440;top:2456180;width:185547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26" inset="0,0,0,0">
                    <w:txbxContent/>
                  </v:textbox>
                </v:shape>
                <v:shape id="Text Box 326" o:spid="_x0000_s1087" type="#_x0000_t202" style="position:absolute;left:91440;top:2625090;width:185166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style="mso-next-textbox:#Text Box 329" inset="0,0,0,0">
                    <w:txbxContent/>
                  </v:textbox>
                </v:shape>
                <v:shape id="Text Box 329" o:spid="_x0000_s1088" type="#_x0000_t202" style="position:absolute;left:91440;top:2794000;width:18472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crzxAAA&#10;ANwAAAAPAAAAZHJzL2Rvd25yZXYueG1sRI9Ba8JAFITvgv9heYI33aggGl1FikJBKI3x0ONr9pks&#10;Zt+m2a3Gf98tCB6HmfmGWW87W4sbtd44VjAZJyCIC6cNlwrO+WG0AOEDssbaMSl4kIftpt9bY6rd&#10;nTO6nUIpIoR9igqqEJpUSl9UZNGPXUMcvYtrLYYo21LqFu8Rbms5TZK5tGg4LlTY0FtFxfX0axXs&#10;vjjbm5+P78/skpk8XyZ8nF+VGg663QpEoC68ws/2u1Ywmy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XK88QAAADcAAAADwAAAAAAAAAAAAAAAACXAgAAZHJzL2Rv&#10;d25yZXYueG1sUEsFBgAAAAAEAAQA9QAAAIgDAAAAAA==&#10;" filled="f" stroked="f">
                  <v:textbox style="mso-next-textbox:#Text Box 330" inset="0,0,0,0">
                    <w:txbxContent/>
                  </v:textbox>
                </v:shape>
                <v:shape id="Text Box 330" o:spid="_x0000_s1089" type="#_x0000_t202" style="position:absolute;left:91440;top:2962910;width:184277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WzwwAA&#10;ANwAAAAPAAAAZHJzL2Rvd25yZXYueG1sRE/Pa8IwFL4P/B/CE7zN1Am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vWzwwAAANwAAAAPAAAAAAAAAAAAAAAAAJcCAABkcnMvZG93&#10;bnJldi54bWxQSwUGAAAAAAQABAD1AAAAhwMAAAAA&#10;" filled="f" stroked="f">
                  <v:textbox style="mso-next-textbox:#Text Box 331" inset="0,0,0,0">
                    <w:txbxContent/>
                  </v:textbox>
                </v:shape>
                <v:shape id="Text Box 331" o:spid="_x0000_s1090" type="#_x0000_t202" style="position:absolute;left:91440;top:3131820;width:183896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lAoxAAA&#10;ANwAAAAPAAAAZHJzL2Rvd25yZXYueG1sRI9Ba8JAFITvBf/D8gRvdWMF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pQKMQAAADcAAAADwAAAAAAAAAAAAAAAACXAgAAZHJzL2Rv&#10;d25yZXYueG1sUEsFBgAAAAAEAAQA9QAAAIgDAAAAAA==&#10;" filled="f" stroked="f">
                  <v:textbox style="mso-next-textbox:#Text Box 333" inset="0,0,0,0">
                    <w:txbxContent/>
                  </v:textbox>
                </v:shape>
                <v:shape id="Text Box 333" o:spid="_x0000_s1091" type="#_x0000_t202" style="position:absolute;left:91440;top:3300730;width:18345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GvExQAA&#10;ANwAAAAPAAAAZHJzL2Rvd25yZXYueG1sRI9Ba8JAFITvBf/D8gRvdWMD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ka8TFAAAA3AAAAA8AAAAAAAAAAAAAAAAAlwIAAGRycy9k&#10;b3ducmV2LnhtbFBLBQYAAAAABAAEAPUAAACJAwAAAAA=&#10;" filled="f" stroked="f">
                  <v:textbox style="mso-next-textbox:#Text Box 337" inset="0,0,0,0">
                    <w:txbxContent/>
                  </v:textbox>
                </v:shape>
                <v:shape id="Text Box 337" o:spid="_x0000_s1092" type="#_x0000_t202" style="position:absolute;left:91440;top:3469640;width:183070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23HxQAA&#10;ANwAAAAPAAAAZHJzL2Rvd25yZXYueG1sRI9Ba8JAFITvBf/D8oTe6kYFtdFVRCwUBGlMDz2+Zp/J&#10;YvZtzG41/nu3IHgcZuYbZrHqbC0u1HrjWMFwkIAgLpw2XCr4zj/eZiB8QNZYOyYFN/KwWvZeFphq&#10;d+WMLodQighhn6KCKoQmldIXFVn0A9cQR+/oWoshyraUusVrhNtajpJkIi0ajgsVNrSpqDgd/qyC&#10;9Q9nW3Pe/35lx8zk+XvCu8lJqdd+t56DCNSFZ/jR/tQKxuMp/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fbcfFAAAA3AAAAA8AAAAAAAAAAAAAAAAAlwIAAGRycy9k&#10;b3ducmV2LnhtbFBLBQYAAAAABAAEAPUAAACJAwAAAAA=&#10;" filled="f" stroked="f">
                  <v:textbox style="mso-next-textbox:#Text Box 343" inset="0,0,0,0">
                    <w:txbxContent/>
                  </v:textbox>
                </v:shape>
                <v:shape id="Text Box 343" o:spid="_x0000_s1093" type="#_x0000_t202" style="position:absolute;left:91440;top:3638550;width:18262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hi5xQAA&#10;ANwAAAAPAAAAZHJzL2Rvd25yZXYueG1sRI9Ba8JAFITvhf6H5RW81U1rE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iGLnFAAAA3AAAAA8AAAAAAAAAAAAAAAAAlwIAAGRycy9k&#10;b3ducmV2LnhtbFBLBQYAAAAABAAEAPUAAACJAwAAAAA=&#10;" filled="f" stroked="f">
                  <v:textbox style="mso-next-textbox:#Text Box 344" inset="0,0,0,0">
                    <w:txbxContent/>
                  </v:textbox>
                </v:shape>
                <v:shape id="Text Box 344" o:spid="_x0000_s1094" type="#_x0000_t202" style="position:absolute;left:91440;top:3806825;width:182245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4DNxgAA&#10;ANwAAAAPAAAAZHJzL2Rvd25yZXYueG1sRI9Ba8JAFITvhf6H5RW81U2riE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S4DNxgAAANwAAAAPAAAAAAAAAAAAAAAAAJcCAABkcnMv&#10;ZG93bnJldi54bWxQSwUGAAAAAAQABAD1AAAAigMAAAAA&#10;" filled="f" stroked="f">
                  <v:textbox style="mso-next-textbox:#Text Box 345" inset="0,0,0,0">
                    <w:txbxContent/>
                  </v:textbox>
                </v:shape>
                <v:shape id="Text Box 345" o:spid="_x0000_s1095" type="#_x0000_t202" style="position:absolute;left:91440;top:3975735;width:181800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yVWxQAA&#10;ANwAAAAPAAAAZHJzL2Rvd25yZXYueG1sRI9Pa8JAFMTvQr/D8gq96aZ/FE1dRaSCIEhjPHh8zT6T&#10;xezbmN1q+u1dQehxmJnfMNN5Z2txodYbxwpeBwkI4sJpw6WCfb7qj0H4gKyxdkwK/sjDfPbUm2Kq&#10;3ZUzuuxCKSKEfYoKqhCaVEpfVGTRD1xDHL2jay2GKNtS6havEW5r+ZYkI2nRcFyosKFlRcVp92sV&#10;LA6cfZnz9uc7O2YmzycJb0YnpV6eu8UniEBd+A8/2mut4P1jCP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HJVbFAAAA3AAAAA8AAAAAAAAAAAAAAAAAlwIAAGRycy9k&#10;b3ducmV2LnhtbFBLBQYAAAAABAAEAPUAAACJAwAAAAA=&#10;" filled="f" stroked="f">
                  <v:textbox style="mso-next-textbox:#Text Box 346" inset="0,0,0,0">
                    <w:txbxContent/>
                  </v:textbox>
                </v:shape>
                <v:shape id="Text Box 346" o:spid="_x0000_s1096" type="#_x0000_t202" style="position:absolute;left:91440;top:4144645;width:171069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1bshxQAA&#10;ANwAAAAPAAAAZHJzL2Rvd25yZXYueG1sRI9Ba8JAFITvBf/D8gre6qZVgo2uItKCIEhjPPT4zD6T&#10;xezbNLtq+u+7QsHjMDPfMPNlbxtxpc4bxwpeRwkI4tJpw5WCQ/H5MgXhA7LGxjEp+CUPy8XgaY6Z&#10;djfO6boPlYgQ9hkqqENoMyl9WZNFP3ItcfROrrMYouwqqTu8Rbht5FuSpNKi4bhQY0vrmsrz/mIV&#10;rL45/zA/u+NXfspNUbwnvE3PSg2f+9UMRKA+PML/7Y1WMJ6k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VuyHFAAAA3AAAAA8AAAAAAAAAAAAAAAAAlwIAAGRycy9k&#10;b3ducmV2LnhtbFBLBQYAAAAABAAEAPUAAACJAwAAAAA=&#10;" filled="f" stroked="f">
                  <v:textbox style="mso-next-textbox:#Text Box 347" inset="0,0,0,0">
                    <w:txbxContent/>
                  </v:textbox>
                </v:shape>
                <v:shape id="Text Box 347" o:spid="_x0000_s1097" type="#_x0000_t202" style="position:absolute;left:91440;top:4313555;width:1562735;height:297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R66xgAA&#10;ANwAAAAPAAAAZHJzL2Rvd25yZXYueG1sRI9Ba8JAFITvQv/D8gq96aat2Jq6iogFoSBN4sHjM/tM&#10;FrNv0+xW03/vCkKPw8x8w8wWvW3EmTpvHCt4HiUgiEunDVcKdsXn8B2ED8gaG8ek4I88LOYPgxmm&#10;2l04o3MeKhEh7FNUUIfQplL6siaLfuRa4ugdXWcxRNlVUnd4iXDbyJckmUiLhuNCjS2taipP+a9V&#10;sNxztjY/28N3dsxMUUwT/pqclHp67JcfIAL14T98b2+0gtfx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mR66xgAAANwAAAAPAAAAAAAAAAAAAAAAAJcCAABkcnMv&#10;ZG93bnJldi54bWxQSwUGAAAAAAQABAD1AAAAigMAAAAA&#10;" filled="f" stroked="f">
                  <v:textbox style="mso-next-textbox:#Text Box 348" inset="0,0,0,0">
                    <w:txbxContent/>
                  </v:textbox>
                </v:shape>
                <v:shape id="Text Box 348" o:spid="_x0000_s1098" type="#_x0000_t202" style="position:absolute;left:91440;top:4609465;width:3905885;height:297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orIwgAA&#10;ANwAAAAPAAAAZHJzL2Rvd25yZXYueG1sRE/Pa8IwFL4P9j+EN/A2UzeRWY0iYwNBENt68Phsnm2w&#10;eemaqPW/Nwdhx4/v93zZ20ZcqfPGsYLRMAFBXDptuFKwL37fv0D4gKyxcUwK7uRhuXh9mWOq3Y0z&#10;uuahEjGEfYoK6hDaVEpf1mTRD11LHLmT6yyGCLtK6g5vMdw28iNJJtKi4dhQY0vfNZXn/GIVrA6c&#10;/Zi/7XGXnTJTFNOEN5OzUoO3fjUDEagP/+Kne60VfI7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GisjCAAAA3AAAAA8AAAAAAAAAAAAAAAAAlwIAAGRycy9kb3du&#10;cmV2LnhtbFBLBQYAAAAABAAEAPUAAACGAwAAAAA=&#10;" filled="f" stroked="f">
                  <v:textbox style="mso-next-textbox:#Text Box 349" inset="0,0,0,0">
                    <w:txbxContent/>
                  </v:textbox>
                </v:shape>
                <v:shape id="Text Box 349" o:spid="_x0000_s1099" type="#_x0000_t202" style="position:absolute;left:91440;top:4905375;width:390588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i9TxQAA&#10;ANwAAAAPAAAAZHJzL2Rvd25yZXYueG1sRI9Ba8JAFITvBf/D8oTe6sZWRF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KL1PFAAAA3AAAAA8AAAAAAAAAAAAAAAAAlwIAAGRycy9k&#10;b3ducmV2LnhtbFBLBQYAAAAABAAEAPUAAACJAwAAAAA=&#10;" filled="f" stroked="f">
                  <v:textbox inset="0,0,0,0">
                    <w:txbxContent/>
                  </v:textbox>
                </v:shape>
                <w10:wrap type="through" anchorx="page" anchory="page"/>
              </v:group>
            </w:pict>
          </mc:Fallback>
        </mc:AlternateContent>
      </w:r>
      <w:r w:rsidR="00F26905">
        <w:rPr>
          <w:noProof/>
        </w:rPr>
        <mc:AlternateContent>
          <mc:Choice Requires="wpg">
            <w:drawing>
              <wp:anchor distT="0" distB="0" distL="114300" distR="114300" simplePos="0" relativeHeight="251660351" behindDoc="0" locked="0" layoutInCell="1" allowOverlap="1" wp14:anchorId="1CFB3E43" wp14:editId="6E48DC27">
                <wp:simplePos x="0" y="0"/>
                <wp:positionH relativeFrom="page">
                  <wp:posOffset>3886200</wp:posOffset>
                </wp:positionH>
                <wp:positionV relativeFrom="page">
                  <wp:posOffset>622300</wp:posOffset>
                </wp:positionV>
                <wp:extent cx="3514725" cy="1019810"/>
                <wp:effectExtent l="0" t="0" r="0" b="0"/>
                <wp:wrapThrough wrapText="bothSides">
                  <wp:wrapPolygon edited="0">
                    <wp:start x="156" y="0"/>
                    <wp:lineTo x="156" y="20981"/>
                    <wp:lineTo x="21229" y="20981"/>
                    <wp:lineTo x="21229" y="0"/>
                    <wp:lineTo x="156" y="0"/>
                  </wp:wrapPolygon>
                </wp:wrapThrough>
                <wp:docPr id="352" name="Group 352"/>
                <wp:cNvGraphicFramePr/>
                <a:graphic xmlns:a="http://schemas.openxmlformats.org/drawingml/2006/main">
                  <a:graphicData uri="http://schemas.microsoft.com/office/word/2010/wordprocessingGroup">
                    <wpg:wgp>
                      <wpg:cNvGrpSpPr/>
                      <wpg:grpSpPr>
                        <a:xfrm>
                          <a:off x="0" y="0"/>
                          <a:ext cx="3514725" cy="1019810"/>
                          <a:chOff x="0" y="0"/>
                          <a:chExt cx="3514725" cy="1019810"/>
                        </a:xfrm>
                        <a:extLst>
                          <a:ext uri="{0CCBE362-F206-4b92-989A-16890622DB6E}">
                            <ma14:wrappingTextBoxFlag xmlns:ma14="http://schemas.microsoft.com/office/mac/drawingml/2011/main" val="1"/>
                          </a:ext>
                        </a:extLst>
                      </wpg:grpSpPr>
                      <wps:wsp>
                        <wps:cNvPr id="62" name="Text Box 62"/>
                        <wps:cNvSpPr txBox="1"/>
                        <wps:spPr>
                          <a:xfrm>
                            <a:off x="0" y="0"/>
                            <a:ext cx="3514725" cy="10198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91440" y="45720"/>
                            <a:ext cx="2948940" cy="819150"/>
                          </a:xfrm>
                          <a:prstGeom prst="rect">
                            <a:avLst/>
                          </a:prstGeom>
                          <a:noFill/>
                          <a:ln>
                            <a:noFill/>
                          </a:ln>
                          <a:effectLst/>
                          <a:extLst>
                            <a:ext uri="{C572A759-6A51-4108-AA02-DFA0A04FC94B}">
                              <ma14:wrappingTextBoxFlag xmlns:ma14="http://schemas.microsoft.com/office/mac/drawingml/2011/main"/>
                            </a:ext>
                          </a:extLst>
                        </wps:spPr>
                        <wps:txbx>
                          <w:txbxContent>
                            <w:p w14:paraId="6C768A79" w14:textId="77777777" w:rsidR="00002C91" w:rsidRPr="00805E77" w:rsidRDefault="00002C91" w:rsidP="0039228A">
                              <w:pPr>
                                <w:jc w:val="center"/>
                                <w:rPr>
                                  <w:rFonts w:ascii="Big Caslon" w:hAnsi="Big Caslon" w:cs="Big Caslon"/>
                                  <w:color w:val="FFFFFF" w:themeColor="background1"/>
                                  <w:sz w:val="90"/>
                                  <w:szCs w:val="90"/>
                                </w:rPr>
                              </w:pPr>
                              <w:r w:rsidRPr="00805E77">
                                <w:rPr>
                                  <w:rFonts w:ascii="Big Caslon" w:hAnsi="Big Caslon" w:cs="Big Caslon"/>
                                  <w:color w:val="FFFFFF" w:themeColor="background1"/>
                                  <w:sz w:val="90"/>
                                  <w:szCs w:val="90"/>
                                </w:rPr>
                                <w:t>Snapchat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2" o:spid="_x0000_s1100" style="position:absolute;margin-left:306pt;margin-top:49pt;width:276.75pt;height:80.3pt;z-index:251660351;mso-position-horizontal-relative:page;mso-position-vertical-relative:page" coordsize="3514725,1019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" mv:complextextbox="1">
                <v:shape id="Text Box 62" o:spid="_x0000_s1101" type="#_x0000_t202" style="position:absolute;width:3514725;height:1019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ojuwwAA&#10;ANsAAAAPAAAAZHJzL2Rvd25yZXYueG1sRI9Bi8IwFITvC/6H8ARva6oHLdUoKioelN1VDx4fzbMt&#10;Ni+libb+eyMIexxm5htmOm9NKR5Uu8KygkE/AkGcWl1wpuB82nzHIJxH1lhaJgVPcjCfdb6mmGjb&#10;8B89jj4TAcIuQQW591UipUtzMuj6tiIO3tXWBn2QdSZ1jU2Am1IOo2gkDRYcFnKsaJVTejvejQLa&#10;t+Z0iMdr/7O8bqNL/NvsdaZUr9suJiA8tf4//GnvtILRE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ojuwwAAANsAAAAPAAAAAAAAAAAAAAAAAJcCAABkcnMvZG93&#10;bnJldi54bWxQSwUGAAAAAAQABAD1AAAAhwMAAAAA&#10;" mv:complextextbox="1" filled="f" stroked="f"/>
                <v:shape id="Text Box 351" o:spid="_x0000_s1102" type="#_x0000_t202" style="position:absolute;left:91440;top:45720;width:2948940;height:819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5bWIxgAA&#10;ANwAAAAPAAAAZHJzL2Rvd25yZXYueG1sRI9Ba8JAFITvBf/D8oTe6saWSo1ZRUShUCiN8eDxmX1J&#10;FrNv0+xW4793C4Ueh5n5hslWg23FhXpvHCuYThIQxKXThmsFh2L39AbCB2SNrWNScCMPq+XoIcNU&#10;uyvndNmHWkQI+xQVNCF0qZS+bMiin7iOOHqV6y2GKPta6h6vEW5b+ZwkM2nRcFxosKNNQ+V5/2MV&#10;rI+cb8335+krr3JTFPOEP2Zn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5bWIxgAAANwAAAAPAAAAAAAAAAAAAAAAAJcCAABkcnMv&#10;ZG93bnJldi54bWxQSwUGAAAAAAQABAD1AAAAigMAAAAA&#10;" filled="f" stroked="f">
                  <v:textbox inset="0,0,0,0">
                    <w:txbxContent>
                      <w:p w14:paraId="6C768A79" w14:textId="77777777" w:rsidR="00002C91" w:rsidRPr="00805E77" w:rsidRDefault="00002C91" w:rsidP="0039228A">
                        <w:pPr>
                          <w:jc w:val="center"/>
                          <w:rPr>
                            <w:rFonts w:ascii="Big Caslon" w:hAnsi="Big Caslon" w:cs="Big Caslon"/>
                            <w:color w:val="FFFFFF" w:themeColor="background1"/>
                            <w:sz w:val="90"/>
                            <w:szCs w:val="90"/>
                          </w:rPr>
                        </w:pPr>
                        <w:r w:rsidRPr="00805E77">
                          <w:rPr>
                            <w:rFonts w:ascii="Big Caslon" w:hAnsi="Big Caslon" w:cs="Big Caslon"/>
                            <w:color w:val="FFFFFF" w:themeColor="background1"/>
                            <w:sz w:val="90"/>
                            <w:szCs w:val="90"/>
                          </w:rPr>
                          <w:t>Snapchat</w:t>
                        </w:r>
                      </w:p>
                    </w:txbxContent>
                  </v:textbox>
                </v:shape>
                <w10:wrap type="through" anchorx="page" anchory="page"/>
              </v:group>
            </w:pict>
          </mc:Fallback>
        </mc:AlternateContent>
      </w:r>
      <w:r w:rsidR="00053BE8">
        <w:rPr>
          <w:noProof/>
        </w:rPr>
        <mc:AlternateContent>
          <mc:Choice Requires="wps">
            <w:drawing>
              <wp:anchor distT="0" distB="0" distL="114300" distR="114300" simplePos="0" relativeHeight="251668543" behindDoc="0" locked="0" layoutInCell="1" allowOverlap="1" wp14:anchorId="32A3D3CB" wp14:editId="7C32B4DB">
                <wp:simplePos x="0" y="0"/>
                <wp:positionH relativeFrom="page">
                  <wp:posOffset>7016115</wp:posOffset>
                </wp:positionH>
                <wp:positionV relativeFrom="page">
                  <wp:posOffset>1129665</wp:posOffset>
                </wp:positionV>
                <wp:extent cx="295910" cy="330200"/>
                <wp:effectExtent l="0" t="0" r="0" b="0"/>
                <wp:wrapThrough wrapText="bothSides">
                  <wp:wrapPolygon edited="0">
                    <wp:start x="1854" y="0"/>
                    <wp:lineTo x="1854" y="19938"/>
                    <wp:lineTo x="18541" y="19938"/>
                    <wp:lineTo x="18541" y="0"/>
                    <wp:lineTo x="1854" y="0"/>
                  </wp:wrapPolygon>
                </wp:wrapThrough>
                <wp:docPr id="292" name="Text Box 292"/>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1C9834" w14:textId="4860BB79" w:rsidR="00002C91" w:rsidRPr="00644750" w:rsidRDefault="00002C91">
                            <w:pPr>
                              <w:rPr>
                                <w:b/>
                                <w:color w:val="FFFFFF" w:themeColor="background1"/>
                              </w:rPr>
                            </w:pPr>
                            <w:r w:rsidRPr="00644750">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103" type="#_x0000_t202" style="position:absolute;margin-left:552.45pt;margin-top:88.95pt;width:23.3pt;height:26pt;z-index:2516685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" mv:complextextbox="1" filled="f" stroked="f">
                <v:textbox>
                  <w:txbxContent>
                    <w:p w14:paraId="071C9834" w14:textId="4860BB79" w:rsidR="00002C91" w:rsidRPr="00644750" w:rsidRDefault="00002C91">
                      <w:pPr>
                        <w:rPr>
                          <w:b/>
                          <w:color w:val="FFFFFF" w:themeColor="background1"/>
                        </w:rPr>
                      </w:pPr>
                      <w:r w:rsidRPr="00644750">
                        <w:rPr>
                          <w:b/>
                          <w:color w:val="FFFFFF" w:themeColor="background1"/>
                        </w:rPr>
                        <w:t>1</w:t>
                      </w:r>
                    </w:p>
                  </w:txbxContent>
                </v:textbox>
                <w10:wrap type="through" anchorx="page" anchory="page"/>
              </v:shape>
            </w:pict>
          </mc:Fallback>
        </mc:AlternateContent>
      </w:r>
      <w:r w:rsidR="00E71097">
        <w:rPr>
          <w:noProof/>
        </w:rPr>
        <mc:AlternateContent>
          <mc:Choice Requires="wps">
            <w:drawing>
              <wp:anchor distT="0" distB="0" distL="114300" distR="114300" simplePos="0" relativeHeight="251656199" behindDoc="0" locked="0" layoutInCell="1" allowOverlap="1" wp14:anchorId="11657A1B" wp14:editId="40513CF4">
                <wp:simplePos x="0" y="0"/>
                <wp:positionH relativeFrom="page">
                  <wp:posOffset>3973830</wp:posOffset>
                </wp:positionH>
                <wp:positionV relativeFrom="page">
                  <wp:posOffset>1806575</wp:posOffset>
                </wp:positionV>
                <wp:extent cx="3263900" cy="731520"/>
                <wp:effectExtent l="0" t="0" r="12700" b="5080"/>
                <wp:wrapTight wrapText="bothSides">
                  <wp:wrapPolygon edited="0">
                    <wp:start x="0" y="0"/>
                    <wp:lineTo x="0" y="21000"/>
                    <wp:lineTo x="21516" y="21000"/>
                    <wp:lineTo x="21516" y="0"/>
                    <wp:lineTo x="0" y="0"/>
                  </wp:wrapPolygon>
                </wp:wrapTight>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3B9F692C" w14:textId="77777777" w:rsidR="00002C91" w:rsidRPr="00E04B2E" w:rsidRDefault="00002C91" w:rsidP="00064EFB">
                            <w:pPr>
                              <w:pStyle w:val="Heading2"/>
                              <w:jc w:val="center"/>
                              <w:rPr>
                                <w:sz w:val="40"/>
                                <w:szCs w:val="40"/>
                              </w:rPr>
                            </w:pPr>
                          </w:p>
                          <w:p w14:paraId="1F277A46" w14:textId="504BD127" w:rsidR="00002C91" w:rsidRPr="00E04B2E" w:rsidRDefault="00002C91" w:rsidP="00064EFB">
                            <w:pPr>
                              <w:pStyle w:val="Heading2"/>
                              <w:jc w:val="center"/>
                              <w:rPr>
                                <w:sz w:val="40"/>
                                <w:szCs w:val="40"/>
                              </w:rPr>
                            </w:pPr>
                            <w:r w:rsidRPr="00E04B2E">
                              <w:rPr>
                                <w:sz w:val="40"/>
                                <w:szCs w:val="40"/>
                              </w:rPr>
                              <w:t>Why was it created?</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104" style="position:absolute;margin-left:312.9pt;margin-top:142.25pt;width:257pt;height:57.6pt;z-index:251656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" fillcolor="black" stroked="f">
                <v:textbox inset="10.8pt,,10.8pt">
                  <w:txbxContent>
                    <w:p w14:paraId="3B9F692C" w14:textId="77777777" w:rsidR="00002C91" w:rsidRPr="00E04B2E" w:rsidRDefault="00002C91" w:rsidP="00064EFB">
                      <w:pPr>
                        <w:pStyle w:val="Heading2"/>
                        <w:jc w:val="center"/>
                        <w:rPr>
                          <w:sz w:val="40"/>
                          <w:szCs w:val="40"/>
                        </w:rPr>
                      </w:pPr>
                    </w:p>
                    <w:p w14:paraId="1F277A46" w14:textId="504BD127" w:rsidR="00002C91" w:rsidRPr="00E04B2E" w:rsidRDefault="00002C91" w:rsidP="00064EFB">
                      <w:pPr>
                        <w:pStyle w:val="Heading2"/>
                        <w:jc w:val="center"/>
                        <w:rPr>
                          <w:sz w:val="40"/>
                          <w:szCs w:val="40"/>
                        </w:rPr>
                      </w:pPr>
                      <w:r w:rsidRPr="00E04B2E">
                        <w:rPr>
                          <w:sz w:val="40"/>
                          <w:szCs w:val="40"/>
                        </w:rPr>
                        <w:t>Why was it created?</w:t>
                      </w:r>
                    </w:p>
                  </w:txbxContent>
                </v:textbox>
                <w10:wrap type="tight" anchorx="page" anchory="page"/>
              </v:rect>
            </w:pict>
          </mc:Fallback>
        </mc:AlternateContent>
      </w:r>
      <w:r w:rsidR="00E71097">
        <w:rPr>
          <w:noProof/>
        </w:rPr>
        <mc:AlternateContent>
          <mc:Choice Requires="wps">
            <w:drawing>
              <wp:anchor distT="0" distB="0" distL="114300" distR="114300" simplePos="0" relativeHeight="251656194" behindDoc="0" locked="0" layoutInCell="1" allowOverlap="1" wp14:anchorId="6E882D3B" wp14:editId="079C3F2D">
                <wp:simplePos x="0" y="0"/>
                <wp:positionH relativeFrom="page">
                  <wp:posOffset>3119120</wp:posOffset>
                </wp:positionH>
                <wp:positionV relativeFrom="page">
                  <wp:posOffset>2661920</wp:posOffset>
                </wp:positionV>
                <wp:extent cx="4975225" cy="3263900"/>
                <wp:effectExtent l="0" t="7937" r="0" b="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75225" cy="3263900"/>
                        </a:xfrm>
                        <a:prstGeom prst="rect">
                          <a:avLst/>
                        </a:prstGeom>
                        <a:solidFill>
                          <a:srgbClr val="40404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45.6pt;margin-top:209.6pt;width:391.75pt;height:257pt;rotation:90;z-index:251656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" fillcolor="#404040" stroked="f">
                <v:textbox inset=",7.2pt,,7.2pt"/>
                <w10:wrap anchorx="page" anchory="page"/>
              </v:rect>
            </w:pict>
          </mc:Fallback>
        </mc:AlternateContent>
      </w:r>
      <w:r w:rsidR="009A671F">
        <w:rPr>
          <w:noProof/>
        </w:rPr>
        <mc:AlternateContent>
          <mc:Choice Requires="wps">
            <w:drawing>
              <wp:anchor distT="0" distB="0" distL="114300" distR="114300" simplePos="0" relativeHeight="251656196" behindDoc="0" locked="0" layoutInCell="1" allowOverlap="1" wp14:anchorId="6150E05C" wp14:editId="10304F5B">
                <wp:simplePos x="0" y="0"/>
                <wp:positionH relativeFrom="page">
                  <wp:posOffset>457200</wp:posOffset>
                </wp:positionH>
                <wp:positionV relativeFrom="page">
                  <wp:posOffset>1806575</wp:posOffset>
                </wp:positionV>
                <wp:extent cx="3263900" cy="731520"/>
                <wp:effectExtent l="0" t="0" r="12700" b="5080"/>
                <wp:wrapTight wrapText="bothSides">
                  <wp:wrapPolygon edited="0">
                    <wp:start x="0" y="0"/>
                    <wp:lineTo x="0" y="21000"/>
                    <wp:lineTo x="21516" y="21000"/>
                    <wp:lineTo x="21516" y="0"/>
                    <wp:lineTo x="0"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1795DCA5" w14:textId="77777777" w:rsidR="00002C91" w:rsidRPr="00E04B2E" w:rsidRDefault="00002C91" w:rsidP="00064EFB">
                            <w:pPr>
                              <w:pStyle w:val="Heading2"/>
                              <w:jc w:val="center"/>
                              <w:rPr>
                                <w:sz w:val="40"/>
                                <w:szCs w:val="40"/>
                              </w:rPr>
                            </w:pPr>
                          </w:p>
                          <w:p w14:paraId="247D6825" w14:textId="5758FBC3" w:rsidR="00002C91" w:rsidRPr="00E04B2E" w:rsidRDefault="00002C91" w:rsidP="00064EFB">
                            <w:pPr>
                              <w:pStyle w:val="Heading2"/>
                              <w:jc w:val="center"/>
                              <w:rPr>
                                <w:sz w:val="40"/>
                                <w:szCs w:val="40"/>
                              </w:rPr>
                            </w:pPr>
                            <w:r w:rsidRPr="00E04B2E">
                              <w:rPr>
                                <w:sz w:val="40"/>
                                <w:szCs w:val="40"/>
                              </w:rPr>
                              <w:t>What is Snapchat?</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05" style="position:absolute;margin-left:36pt;margin-top:142.25pt;width:257pt;height:57.6pt;z-index:251656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" fillcolor="black" stroked="f">
                <v:textbox inset="10.8pt,,10.8pt">
                  <w:txbxContent>
                    <w:p w14:paraId="1795DCA5" w14:textId="77777777" w:rsidR="00002C91" w:rsidRPr="00E04B2E" w:rsidRDefault="00002C91" w:rsidP="00064EFB">
                      <w:pPr>
                        <w:pStyle w:val="Heading2"/>
                        <w:jc w:val="center"/>
                        <w:rPr>
                          <w:sz w:val="40"/>
                          <w:szCs w:val="40"/>
                        </w:rPr>
                      </w:pPr>
                    </w:p>
                    <w:p w14:paraId="247D6825" w14:textId="5758FBC3" w:rsidR="00002C91" w:rsidRPr="00E04B2E" w:rsidRDefault="00002C91" w:rsidP="00064EFB">
                      <w:pPr>
                        <w:pStyle w:val="Heading2"/>
                        <w:jc w:val="center"/>
                        <w:rPr>
                          <w:sz w:val="40"/>
                          <w:szCs w:val="40"/>
                        </w:rPr>
                      </w:pPr>
                      <w:r w:rsidRPr="00E04B2E">
                        <w:rPr>
                          <w:sz w:val="40"/>
                          <w:szCs w:val="40"/>
                        </w:rPr>
                        <w:t>What is Snapchat?</w:t>
                      </w:r>
                    </w:p>
                  </w:txbxContent>
                </v:textbox>
                <w10:wrap type="tight" anchorx="page" anchory="page"/>
              </v:rect>
            </w:pict>
          </mc:Fallback>
        </mc:AlternateContent>
      </w:r>
      <w:r w:rsidR="0039228A">
        <w:rPr>
          <w:noProof/>
        </w:rPr>
        <mc:AlternateContent>
          <mc:Choice Requires="wps">
            <w:drawing>
              <wp:anchor distT="0" distB="0" distL="114300" distR="114300" simplePos="0" relativeHeight="251656191" behindDoc="0" locked="0" layoutInCell="1" allowOverlap="1" wp14:anchorId="0ACF5EEB" wp14:editId="28611DC4">
                <wp:simplePos x="0" y="0"/>
                <wp:positionH relativeFrom="page">
                  <wp:posOffset>456565</wp:posOffset>
                </wp:positionH>
                <wp:positionV relativeFrom="page">
                  <wp:posOffset>1525270</wp:posOffset>
                </wp:positionV>
                <wp:extent cx="5676900" cy="274320"/>
                <wp:effectExtent l="0" t="0" r="0" b="5080"/>
                <wp:wrapTight wrapText="bothSides">
                  <wp:wrapPolygon edited="0">
                    <wp:start x="97" y="0"/>
                    <wp:lineTo x="97" y="20000"/>
                    <wp:lineTo x="21358" y="20000"/>
                    <wp:lineTo x="21358" y="0"/>
                    <wp:lineTo x="97" y="0"/>
                  </wp:wrapPolygon>
                </wp:wrapTight>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7432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8389337" w14:textId="77777777" w:rsidR="00002C91" w:rsidRPr="0039228A" w:rsidRDefault="00002C91" w:rsidP="0039228A">
                            <w:pPr>
                              <w:pStyle w:val="Header"/>
                              <w:rPr>
                                <w:rFonts w:ascii="Big Caslon" w:hAnsi="Big Caslon" w:cs="Big Caslon"/>
                                <w:color w:val="auto"/>
                                <w:sz w:val="30"/>
                                <w:szCs w:val="30"/>
                              </w:rPr>
                            </w:pPr>
                            <w:r w:rsidRPr="0039228A">
                              <w:rPr>
                                <w:rFonts w:ascii="Big Caslon" w:hAnsi="Big Caslon" w:cs="Big Caslon"/>
                                <w:color w:val="auto"/>
                                <w:sz w:val="30"/>
                                <w:szCs w:val="30"/>
                              </w:rPr>
                              <w:t xml:space="preserve">By Mia De </w:t>
                            </w:r>
                            <w:proofErr w:type="spellStart"/>
                            <w:r w:rsidRPr="0039228A">
                              <w:rPr>
                                <w:rFonts w:ascii="Big Caslon" w:hAnsi="Big Caslon" w:cs="Big Caslon"/>
                                <w:color w:val="auto"/>
                                <w:sz w:val="30"/>
                                <w:szCs w:val="30"/>
                              </w:rPr>
                              <w:t>Koninck</w:t>
                            </w:r>
                            <w:proofErr w:type="spellEnd"/>
                            <w:r w:rsidRPr="0039228A">
                              <w:rPr>
                                <w:rFonts w:ascii="Big Caslon" w:hAnsi="Big Caslon" w:cs="Big Caslon"/>
                                <w:color w:val="auto"/>
                                <w:sz w:val="30"/>
                                <w:szCs w:val="30"/>
                              </w:rPr>
                              <w:t>, Jessica Bartevian and Virginie Provencher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6" type="#_x0000_t202" style="position:absolute;margin-left:35.95pt;margin-top:120.1pt;width:447pt;height:21.6pt;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" filled="f" stroked="f">
                <v:textbox inset=",0,,0">
                  <w:txbxContent>
                    <w:p w14:paraId="78389337" w14:textId="77777777" w:rsidR="00002C91" w:rsidRPr="0039228A" w:rsidRDefault="00002C91" w:rsidP="0039228A">
                      <w:pPr>
                        <w:pStyle w:val="Header"/>
                        <w:rPr>
                          <w:rFonts w:ascii="Big Caslon" w:hAnsi="Big Caslon" w:cs="Big Caslon"/>
                          <w:color w:val="auto"/>
                          <w:sz w:val="30"/>
                          <w:szCs w:val="30"/>
                        </w:rPr>
                      </w:pPr>
                      <w:r w:rsidRPr="0039228A">
                        <w:rPr>
                          <w:rFonts w:ascii="Big Caslon" w:hAnsi="Big Caslon" w:cs="Big Caslon"/>
                          <w:color w:val="auto"/>
                          <w:sz w:val="30"/>
                          <w:szCs w:val="30"/>
                        </w:rPr>
                        <w:t xml:space="preserve">By Mia De </w:t>
                      </w:r>
                      <w:proofErr w:type="spellStart"/>
                      <w:r w:rsidRPr="0039228A">
                        <w:rPr>
                          <w:rFonts w:ascii="Big Caslon" w:hAnsi="Big Caslon" w:cs="Big Caslon"/>
                          <w:color w:val="auto"/>
                          <w:sz w:val="30"/>
                          <w:szCs w:val="30"/>
                        </w:rPr>
                        <w:t>Koninck</w:t>
                      </w:r>
                      <w:proofErr w:type="spellEnd"/>
                      <w:r w:rsidRPr="0039228A">
                        <w:rPr>
                          <w:rFonts w:ascii="Big Caslon" w:hAnsi="Big Caslon" w:cs="Big Caslon"/>
                          <w:color w:val="auto"/>
                          <w:sz w:val="30"/>
                          <w:szCs w:val="30"/>
                        </w:rPr>
                        <w:t xml:space="preserve">, Jessica </w:t>
                      </w:r>
                      <w:proofErr w:type="spellStart"/>
                      <w:r w:rsidRPr="0039228A">
                        <w:rPr>
                          <w:rFonts w:ascii="Big Caslon" w:hAnsi="Big Caslon" w:cs="Big Caslon"/>
                          <w:color w:val="auto"/>
                          <w:sz w:val="30"/>
                          <w:szCs w:val="30"/>
                        </w:rPr>
                        <w:t>Bartevian</w:t>
                      </w:r>
                      <w:proofErr w:type="spellEnd"/>
                      <w:r w:rsidRPr="0039228A">
                        <w:rPr>
                          <w:rFonts w:ascii="Big Caslon" w:hAnsi="Big Caslon" w:cs="Big Caslon"/>
                          <w:color w:val="auto"/>
                          <w:sz w:val="30"/>
                          <w:szCs w:val="30"/>
                        </w:rPr>
                        <w:t xml:space="preserve"> and Virginie Provencher</w:t>
                      </w:r>
                    </w:p>
                  </w:txbxContent>
                </v:textbox>
                <w10:wrap type="tight" anchorx="page" anchory="page"/>
              </v:shape>
            </w:pict>
          </mc:Fallback>
        </mc:AlternateContent>
      </w:r>
      <w:r w:rsidR="0039228A" w:rsidRPr="0039228A">
        <w:rPr>
          <w:noProof/>
        </w:rPr>
        <w:drawing>
          <wp:anchor distT="0" distB="0" distL="114300" distR="114300" simplePos="0" relativeHeight="251659327" behindDoc="0" locked="0" layoutInCell="1" allowOverlap="1" wp14:anchorId="52AA226C" wp14:editId="30BFBB86">
            <wp:simplePos x="0" y="0"/>
            <wp:positionH relativeFrom="page">
              <wp:posOffset>456565</wp:posOffset>
            </wp:positionH>
            <wp:positionV relativeFrom="page">
              <wp:posOffset>457200</wp:posOffset>
            </wp:positionV>
            <wp:extent cx="6857365" cy="1005840"/>
            <wp:effectExtent l="0" t="0" r="635" b="10160"/>
            <wp:wrapTight wrapText="bothSides">
              <wp:wrapPolygon edited="0">
                <wp:start x="0" y="0"/>
                <wp:lineTo x="0" y="21273"/>
                <wp:lineTo x="21522" y="21273"/>
                <wp:lineTo x="21522" y="0"/>
                <wp:lineTo x="0" y="0"/>
              </wp:wrapPolygon>
            </wp:wrapTight>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b="22807"/>
                    <a:stretch/>
                  </pic:blipFill>
                  <pic:spPr bwMode="auto">
                    <a:xfrm>
                      <a:off x="0" y="0"/>
                      <a:ext cx="6857365" cy="1005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2A590D">
        <w:rPr>
          <w:noProof/>
        </w:rPr>
        <mc:AlternateContent>
          <mc:Choice Requires="wps">
            <w:drawing>
              <wp:anchor distT="0" distB="0" distL="114300" distR="114300" simplePos="0" relativeHeight="251656190" behindDoc="0" locked="0" layoutInCell="1" allowOverlap="1" wp14:anchorId="3CB1FD1A" wp14:editId="4689DCEB">
                <wp:simplePos x="0" y="0"/>
                <wp:positionH relativeFrom="page">
                  <wp:posOffset>457200</wp:posOffset>
                </wp:positionH>
                <wp:positionV relativeFrom="page">
                  <wp:posOffset>1463040</wp:posOffset>
                </wp:positionV>
                <wp:extent cx="6858000" cy="274320"/>
                <wp:effectExtent l="0" t="0" r="0" b="508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FFFF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115.2pt;width:540pt;height:21.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" fillcolor="yellow" stroked="f">
                <v:textbox inset=",7.2pt,,7.2pt"/>
                <w10:wrap anchorx="page" anchory="page"/>
              </v:rect>
            </w:pict>
          </mc:Fallback>
        </mc:AlternateContent>
      </w:r>
      <w:r w:rsidR="0039228A" w:rsidRPr="0039228A">
        <w:rPr>
          <w:noProof/>
        </w:rPr>
        <w:t xml:space="preserve"> </w:t>
      </w:r>
      <w:r w:rsidR="002A590D">
        <w:rPr>
          <w:noProof/>
        </w:rPr>
        <mc:AlternateContent>
          <mc:Choice Requires="wps">
            <w:drawing>
              <wp:anchor distT="0" distB="0" distL="114300" distR="114300" simplePos="0" relativeHeight="251656189" behindDoc="0" locked="0" layoutInCell="1" allowOverlap="1" wp14:anchorId="3DD3986B" wp14:editId="31ED0A06">
                <wp:simplePos x="0" y="0"/>
                <wp:positionH relativeFrom="page">
                  <wp:posOffset>457200</wp:posOffset>
                </wp:positionH>
                <wp:positionV relativeFrom="page">
                  <wp:posOffset>457200</wp:posOffset>
                </wp:positionV>
                <wp:extent cx="6858000" cy="1005840"/>
                <wp:effectExtent l="0" t="0" r="0" b="1016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5840"/>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37E9C4A4" w14:textId="77777777" w:rsidR="00002C91" w:rsidRDefault="00002C91" w:rsidP="00B32003">
                            <w:pPr>
                              <w:pStyle w:val="Title"/>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107" style="position:absolute;margin-left:36pt;margin-top:36pt;width:540pt;height:79.2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" fillcolor="#1b3861 [3215]" stroked="f" strokecolor="#4a7ebb" strokeweight="1.5pt">
                <v:shadow opacity="22938f" mv:blur="38100f" offset="0,2pt"/>
                <v:textbox inset=",7.2pt,,7.2pt">
                  <w:txbxContent>
                    <w:p w14:paraId="37E9C4A4" w14:textId="77777777" w:rsidR="00002C91" w:rsidRDefault="00002C91" w:rsidP="00B32003">
                      <w:pPr>
                        <w:pStyle w:val="Title"/>
                      </w:pPr>
                    </w:p>
                  </w:txbxContent>
                </v:textbox>
                <w10:wrap anchorx="page" anchory="page"/>
              </v:rect>
            </w:pict>
          </mc:Fallback>
        </mc:AlternateContent>
      </w:r>
      <w:r w:rsidR="0039228A" w:rsidRPr="0039228A">
        <w:rPr>
          <w:noProof/>
        </w:rPr>
        <w:t xml:space="preserve"> </w:t>
      </w:r>
      <w:r w:rsidR="0015553D">
        <w:br w:type="page"/>
      </w:r>
      <w:r w:rsidR="00A64D01">
        <w:rPr>
          <w:noProof/>
        </w:rPr>
        <w:lastRenderedPageBreak/>
        <mc:AlternateContent>
          <mc:Choice Requires="wps">
            <w:drawing>
              <wp:anchor distT="0" distB="0" distL="114300" distR="114300" simplePos="0" relativeHeight="251710527" behindDoc="0" locked="0" layoutInCell="1" allowOverlap="1" wp14:anchorId="2FF4268B" wp14:editId="6DA65C2C">
                <wp:simplePos x="0" y="0"/>
                <wp:positionH relativeFrom="page">
                  <wp:posOffset>4050030</wp:posOffset>
                </wp:positionH>
                <wp:positionV relativeFrom="page">
                  <wp:posOffset>3325495</wp:posOffset>
                </wp:positionV>
                <wp:extent cx="3265170" cy="6868707"/>
                <wp:effectExtent l="0" t="0" r="0" b="0"/>
                <wp:wrapTight wrapText="bothSides">
                  <wp:wrapPolygon edited="0">
                    <wp:start x="168" y="80"/>
                    <wp:lineTo x="168" y="21408"/>
                    <wp:lineTo x="21172" y="21408"/>
                    <wp:lineTo x="21172" y="80"/>
                    <wp:lineTo x="168" y="80"/>
                  </wp:wrapPolygon>
                </wp:wrapTight>
                <wp:docPr id="3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6868707"/>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FB0B70F" w14:textId="6B880BAF" w:rsidR="00002C91" w:rsidRPr="009F6E92" w:rsidRDefault="00002C91" w:rsidP="009F6E92">
                            <w:pPr>
                              <w:jc w:val="both"/>
                              <w:rPr>
                                <w:rFonts w:ascii="Big Caslon" w:hAnsi="Big Caslon" w:cs="Big Caslon"/>
                                <w:sz w:val="26"/>
                                <w:szCs w:val="26"/>
                              </w:rPr>
                            </w:pPr>
                            <w:r w:rsidRPr="009F6E92">
                              <w:rPr>
                                <w:rFonts w:ascii="Big Caslon" w:hAnsi="Big Caslon" w:cs="Big Caslon"/>
                                <w:sz w:val="26"/>
                                <w:szCs w:val="26"/>
                              </w:rPr>
                              <w:t>Instagram is the most similar platform to Snapchat because of its features, such as sharing pictures, videos or captions. Both</w:t>
                            </w:r>
                            <w:r>
                              <w:rPr>
                                <w:rFonts w:ascii="Big Caslon" w:hAnsi="Big Caslon" w:cs="Big Caslon"/>
                                <w:sz w:val="26"/>
                                <w:szCs w:val="26"/>
                              </w:rPr>
                              <w:t xml:space="preserve"> Snapchat and Instagram</w:t>
                            </w:r>
                            <w:r w:rsidRPr="009F6E92">
                              <w:rPr>
                                <w:rFonts w:ascii="Big Caslon" w:hAnsi="Big Caslon" w:cs="Big Caslon"/>
                                <w:sz w:val="26"/>
                                <w:szCs w:val="26"/>
                              </w:rPr>
                              <w:t xml:space="preserve"> have a purpose to communicate by permitting their users to send messages. The main difference resides in the dura</w:t>
                            </w:r>
                            <w:r>
                              <w:rPr>
                                <w:rFonts w:ascii="Big Caslon" w:hAnsi="Big Caslon" w:cs="Big Caslon"/>
                                <w:sz w:val="26"/>
                                <w:szCs w:val="26"/>
                              </w:rPr>
                              <w:t xml:space="preserve">tion of the features. Snapchat </w:t>
                            </w:r>
                            <w:r w:rsidRPr="009F6E92">
                              <w:rPr>
                                <w:rFonts w:ascii="Big Caslon" w:hAnsi="Big Caslon" w:cs="Big Caslon"/>
                                <w:sz w:val="26"/>
                                <w:szCs w:val="26"/>
                              </w:rPr>
                              <w:t>is a quick and instant way to communicate and send pictures or videos without saving them. Instagram permits the user to build an account to post pictures and videos for a longer period. Legally, these two platforms have gone at each other because Instagram was considered the clone of Snapchat regarding its feature “posting stories”.</w:t>
                            </w:r>
                          </w:p>
                          <w:p w14:paraId="645D506B" w14:textId="5618E0E7" w:rsidR="00002C91" w:rsidRPr="009F6E92" w:rsidRDefault="00002C91" w:rsidP="009F6E92">
                            <w:pPr>
                              <w:jc w:val="both"/>
                              <w:rPr>
                                <w:rFonts w:ascii="Big Caslon" w:hAnsi="Big Caslon" w:cs="Big Caslon"/>
                                <w:sz w:val="26"/>
                                <w:szCs w:val="26"/>
                              </w:rPr>
                            </w:pPr>
                            <w:r w:rsidRPr="009F6E92">
                              <w:rPr>
                                <w:rFonts w:ascii="Big Caslon" w:hAnsi="Big Caslon" w:cs="Big Caslon"/>
                                <w:sz w:val="26"/>
                                <w:szCs w:val="26"/>
                              </w:rPr>
                              <w:t>Facebook and Snapchat only share a few similarities both give the “in the moment” concept by sharing instant videos with others, both permit unloading content such as picture</w:t>
                            </w:r>
                            <w:r>
                              <w:rPr>
                                <w:rFonts w:ascii="Big Caslon" w:hAnsi="Big Caslon" w:cs="Big Caslon"/>
                                <w:sz w:val="26"/>
                                <w:szCs w:val="26"/>
                              </w:rPr>
                              <w:t>s</w:t>
                            </w:r>
                            <w:r w:rsidRPr="009F6E92">
                              <w:rPr>
                                <w:rFonts w:ascii="Big Caslon" w:hAnsi="Big Caslon" w:cs="Big Caslon"/>
                                <w:sz w:val="26"/>
                                <w:szCs w:val="26"/>
                              </w:rPr>
                              <w:t xml:space="preserve"> and, of course, both permit users to communicate while sending messages. The main difference is in the nature of its use. Snapchat focuses on its function of sharing with friends at this moment precisely. As for Facebook, it offers groups, events, likes, comments and shares making it a more diverse platform. In fact, less than 35% of Facebook users will upload content and pictures compared to Snapchat where 65% of its users will upload pictures daily. </w:t>
                            </w:r>
                          </w:p>
                          <w:p w14:paraId="6F0639F7" w14:textId="77777777" w:rsidR="00002C91" w:rsidRPr="00884C10" w:rsidRDefault="00002C91" w:rsidP="009F6E92">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8" type="#_x0000_t202" style="position:absolute;margin-left:318.9pt;margin-top:261.85pt;width:257.1pt;height:540.85pt;z-index:251710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" mv:complextextbox="1" filled="f" stroked="f">
                <v:textbox inset=",7.2pt,,7.2pt">
                  <w:txbxContent>
                    <w:p w14:paraId="6FB0B70F" w14:textId="6B880BAF" w:rsidR="00002C91" w:rsidRPr="009F6E92" w:rsidRDefault="00002C91" w:rsidP="009F6E92">
                      <w:pPr>
                        <w:jc w:val="both"/>
                        <w:rPr>
                          <w:rFonts w:ascii="Big Caslon" w:hAnsi="Big Caslon" w:cs="Big Caslon"/>
                          <w:sz w:val="26"/>
                          <w:szCs w:val="26"/>
                        </w:rPr>
                      </w:pPr>
                      <w:r w:rsidRPr="009F6E92">
                        <w:rPr>
                          <w:rFonts w:ascii="Big Caslon" w:hAnsi="Big Caslon" w:cs="Big Caslon"/>
                          <w:sz w:val="26"/>
                          <w:szCs w:val="26"/>
                        </w:rPr>
                        <w:t>Instagram is the most similar platform to Snapchat because of its features, such as sharing pictures, videos or captions. Both</w:t>
                      </w:r>
                      <w:r>
                        <w:rPr>
                          <w:rFonts w:ascii="Big Caslon" w:hAnsi="Big Caslon" w:cs="Big Caslon"/>
                          <w:sz w:val="26"/>
                          <w:szCs w:val="26"/>
                        </w:rPr>
                        <w:t xml:space="preserve"> Snapchat and Instagram</w:t>
                      </w:r>
                      <w:r w:rsidRPr="009F6E92">
                        <w:rPr>
                          <w:rFonts w:ascii="Big Caslon" w:hAnsi="Big Caslon" w:cs="Big Caslon"/>
                          <w:sz w:val="26"/>
                          <w:szCs w:val="26"/>
                        </w:rPr>
                        <w:t xml:space="preserve"> have a purpose to communicate by permitting their users to send messages. The main difference resides in the dura</w:t>
                      </w:r>
                      <w:r>
                        <w:rPr>
                          <w:rFonts w:ascii="Big Caslon" w:hAnsi="Big Caslon" w:cs="Big Caslon"/>
                          <w:sz w:val="26"/>
                          <w:szCs w:val="26"/>
                        </w:rPr>
                        <w:t xml:space="preserve">tion of the features. Snapchat </w:t>
                      </w:r>
                      <w:r w:rsidRPr="009F6E92">
                        <w:rPr>
                          <w:rFonts w:ascii="Big Caslon" w:hAnsi="Big Caslon" w:cs="Big Caslon"/>
                          <w:sz w:val="26"/>
                          <w:szCs w:val="26"/>
                        </w:rPr>
                        <w:t>is a quick and instant way to communicate and send pictures or videos without saving them. Instagram permits the user to build an account to post pictures and videos for a longer period. Legally, these two platforms have gone at each other because Instagram was considered the clone of Snapchat regarding its feature “posting stories”.</w:t>
                      </w:r>
                    </w:p>
                    <w:p w14:paraId="645D506B" w14:textId="5618E0E7" w:rsidR="00002C91" w:rsidRPr="009F6E92" w:rsidRDefault="00002C91" w:rsidP="009F6E92">
                      <w:pPr>
                        <w:jc w:val="both"/>
                        <w:rPr>
                          <w:rFonts w:ascii="Big Caslon" w:hAnsi="Big Caslon" w:cs="Big Caslon"/>
                          <w:sz w:val="26"/>
                          <w:szCs w:val="26"/>
                        </w:rPr>
                      </w:pPr>
                      <w:r w:rsidRPr="009F6E92">
                        <w:rPr>
                          <w:rFonts w:ascii="Big Caslon" w:hAnsi="Big Caslon" w:cs="Big Caslon"/>
                          <w:sz w:val="26"/>
                          <w:szCs w:val="26"/>
                        </w:rPr>
                        <w:t>Facebook and Snapchat only share a few similarities both give the “in the moment” concept by sharing instant videos with others, both permit unloading content such as picture</w:t>
                      </w:r>
                      <w:r>
                        <w:rPr>
                          <w:rFonts w:ascii="Big Caslon" w:hAnsi="Big Caslon" w:cs="Big Caslon"/>
                          <w:sz w:val="26"/>
                          <w:szCs w:val="26"/>
                        </w:rPr>
                        <w:t>s</w:t>
                      </w:r>
                      <w:r w:rsidRPr="009F6E92">
                        <w:rPr>
                          <w:rFonts w:ascii="Big Caslon" w:hAnsi="Big Caslon" w:cs="Big Caslon"/>
                          <w:sz w:val="26"/>
                          <w:szCs w:val="26"/>
                        </w:rPr>
                        <w:t xml:space="preserve"> and, of course, both permit users to communicate while sending messages. The main difference is in the nature of its use. Snapchat focuses on its function of sharing with friends at this moment precisely. As for Facebook, it offers groups, events, likes, comments and shares making it a more diverse platform. In fact, less than 35% of Facebook users will upload content and pictures compared to Snapchat where 65% of its users will upload pictures daily. </w:t>
                      </w:r>
                    </w:p>
                    <w:p w14:paraId="6F0639F7" w14:textId="77777777" w:rsidR="00002C91" w:rsidRPr="00884C10" w:rsidRDefault="00002C91" w:rsidP="009F6E92">
                      <w:pPr>
                        <w:pStyle w:val="BodyText2"/>
                        <w:jc w:val="both"/>
                        <w:rPr>
                          <w:rFonts w:ascii="Big Caslon" w:hAnsi="Big Caslon" w:cs="Big Caslon"/>
                          <w:sz w:val="26"/>
                          <w:szCs w:val="26"/>
                        </w:rPr>
                      </w:pPr>
                    </w:p>
                  </w:txbxContent>
                </v:textbox>
                <w10:wrap type="tight" anchorx="page" anchory="page"/>
              </v:shape>
            </w:pict>
          </mc:Fallback>
        </mc:AlternateContent>
      </w:r>
      <w:r w:rsidR="00B946E1">
        <w:rPr>
          <w:noProof/>
        </w:rPr>
        <mc:AlternateContent>
          <mc:Choice Requires="wps">
            <w:drawing>
              <wp:anchor distT="0" distB="0" distL="114300" distR="114300" simplePos="0" relativeHeight="251722815" behindDoc="0" locked="0" layoutInCell="1" allowOverlap="1" wp14:anchorId="57A5C35E" wp14:editId="222AF594">
                <wp:simplePos x="0" y="0"/>
                <wp:positionH relativeFrom="page">
                  <wp:posOffset>3722370</wp:posOffset>
                </wp:positionH>
                <wp:positionV relativeFrom="page">
                  <wp:posOffset>9225915</wp:posOffset>
                </wp:positionV>
                <wp:extent cx="295910" cy="330200"/>
                <wp:effectExtent l="0" t="0" r="0" b="0"/>
                <wp:wrapThrough wrapText="bothSides">
                  <wp:wrapPolygon edited="0">
                    <wp:start x="1854" y="0"/>
                    <wp:lineTo x="1854" y="19938"/>
                    <wp:lineTo x="18541" y="19938"/>
                    <wp:lineTo x="18541" y="0"/>
                    <wp:lineTo x="1854" y="0"/>
                  </wp:wrapPolygon>
                </wp:wrapThrough>
                <wp:docPr id="339" name="Text Box 339"/>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BEB443" w14:textId="502EEACD" w:rsidR="00002C91" w:rsidRPr="00644750" w:rsidRDefault="00002C91" w:rsidP="00B946E1">
                            <w:pPr>
                              <w:rPr>
                                <w:b/>
                              </w:rPr>
                            </w:pPr>
                            <w:r w:rsidRPr="00644750">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9" o:spid="_x0000_s1109" type="#_x0000_t202" style="position:absolute;margin-left:293.1pt;margin-top:726.45pt;width:23.3pt;height:26pt;z-index:2517228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" mv:complextextbox="1" filled="f" stroked="f">
                <v:textbox>
                  <w:txbxContent>
                    <w:p w14:paraId="26BEB443" w14:textId="502EEACD" w:rsidR="00002C91" w:rsidRPr="00644750" w:rsidRDefault="00002C91" w:rsidP="00B946E1">
                      <w:pPr>
                        <w:rPr>
                          <w:b/>
                        </w:rPr>
                      </w:pPr>
                      <w:r w:rsidRPr="00644750">
                        <w:rPr>
                          <w:b/>
                        </w:rPr>
                        <w:t>4</w:t>
                      </w:r>
                    </w:p>
                  </w:txbxContent>
                </v:textbox>
                <w10:wrap type="through" anchorx="page" anchory="page"/>
              </v:shape>
            </w:pict>
          </mc:Fallback>
        </mc:AlternateContent>
      </w:r>
      <w:r w:rsidR="005219D3">
        <w:rPr>
          <w:noProof/>
        </w:rPr>
        <mc:AlternateContent>
          <mc:Choice Requires="wps">
            <w:drawing>
              <wp:anchor distT="0" distB="0" distL="114300" distR="114300" simplePos="0" relativeHeight="251720767" behindDoc="0" locked="0" layoutInCell="1" allowOverlap="1" wp14:anchorId="04FA26A5" wp14:editId="651BF053">
                <wp:simplePos x="0" y="0"/>
                <wp:positionH relativeFrom="page">
                  <wp:posOffset>6985635</wp:posOffset>
                </wp:positionH>
                <wp:positionV relativeFrom="page">
                  <wp:posOffset>2207895</wp:posOffset>
                </wp:positionV>
                <wp:extent cx="295910" cy="330200"/>
                <wp:effectExtent l="0" t="0" r="0" b="0"/>
                <wp:wrapThrough wrapText="bothSides">
                  <wp:wrapPolygon edited="0">
                    <wp:start x="1854" y="0"/>
                    <wp:lineTo x="1854" y="19938"/>
                    <wp:lineTo x="18541" y="19938"/>
                    <wp:lineTo x="18541" y="0"/>
                    <wp:lineTo x="1854" y="0"/>
                  </wp:wrapPolygon>
                </wp:wrapThrough>
                <wp:docPr id="338" name="Text Box 338"/>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B58D19" w14:textId="2A6799FD" w:rsidR="00002C91" w:rsidRPr="00644750" w:rsidRDefault="00002C91" w:rsidP="005219D3">
                            <w:pPr>
                              <w:rPr>
                                <w:b/>
                              </w:rPr>
                            </w:pPr>
                            <w:r w:rsidRPr="00644750">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8" o:spid="_x0000_s1110" type="#_x0000_t202" style="position:absolute;margin-left:550.05pt;margin-top:173.85pt;width:23.3pt;height:26pt;z-index:2517207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" mv:complextextbox="1" filled="f" stroked="f">
                <v:textbox>
                  <w:txbxContent>
                    <w:p w14:paraId="0AB58D19" w14:textId="2A6799FD" w:rsidR="00002C91" w:rsidRPr="00644750" w:rsidRDefault="00002C91" w:rsidP="005219D3">
                      <w:pPr>
                        <w:rPr>
                          <w:b/>
                        </w:rPr>
                      </w:pPr>
                      <w:r w:rsidRPr="00644750">
                        <w:rPr>
                          <w:b/>
                        </w:rPr>
                        <w:t>3</w:t>
                      </w:r>
                    </w:p>
                  </w:txbxContent>
                </v:textbox>
                <w10:wrap type="through" anchorx="page" anchory="page"/>
              </v:shape>
            </w:pict>
          </mc:Fallback>
        </mc:AlternateContent>
      </w:r>
      <w:r w:rsidR="00E951B1">
        <w:rPr>
          <w:noProof/>
        </w:rPr>
        <w:drawing>
          <wp:anchor distT="0" distB="0" distL="114300" distR="114300" simplePos="0" relativeHeight="251718719" behindDoc="0" locked="0" layoutInCell="1" allowOverlap="1" wp14:anchorId="4798F1AD" wp14:editId="7BDF9DE1">
            <wp:simplePos x="0" y="0"/>
            <wp:positionH relativeFrom="page">
              <wp:posOffset>3885565</wp:posOffset>
            </wp:positionH>
            <wp:positionV relativeFrom="page">
              <wp:posOffset>1499235</wp:posOffset>
            </wp:positionV>
            <wp:extent cx="983615" cy="975995"/>
            <wp:effectExtent l="127000" t="127000" r="133985" b="116205"/>
            <wp:wrapThrough wrapText="bothSides">
              <wp:wrapPolygon edited="0">
                <wp:start x="383" y="-306"/>
                <wp:lineTo x="-3050" y="1880"/>
                <wp:lineTo x="-539" y="10511"/>
                <wp:lineTo x="-3215" y="11302"/>
                <wp:lineTo x="-169" y="19775"/>
                <wp:lineTo x="16009" y="21438"/>
                <wp:lineTo x="16858" y="22359"/>
                <wp:lineTo x="19535" y="21568"/>
                <wp:lineTo x="19756" y="20331"/>
                <wp:lineTo x="21933" y="13829"/>
                <wp:lineTo x="21776" y="13290"/>
                <wp:lineTo x="21942" y="3868"/>
                <wp:lineTo x="21064" y="-1145"/>
                <wp:lineTo x="12472" y="-2706"/>
                <wp:lineTo x="3059" y="-1096"/>
                <wp:lineTo x="383" y="-306"/>
              </wp:wrapPolygon>
            </wp:wrapThrough>
            <wp:docPr id="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0" b="97733" l="0" r="99000">
                                  <a14:foregroundMark x1="51250" y1="69773" x2="51250" y2="69773"/>
                                  <a14:foregroundMark x1="49750" y1="42065" x2="49750" y2="42065"/>
                                  <a14:foregroundMark x1="50750" y1="26700" x2="50750" y2="26700"/>
                                  <a14:foregroundMark x1="32750" y1="51134" x2="32750" y2="51134"/>
                                  <a14:foregroundMark x1="38500" y1="62972" x2="38500" y2="62972"/>
                                </a14:backgroundRemoval>
                              </a14:imgEffect>
                            </a14:imgLayer>
                          </a14:imgProps>
                        </a:ext>
                        <a:ext uri="{28A0092B-C50C-407E-A947-70E740481C1C}">
                          <a14:useLocalDpi xmlns:a14="http://schemas.microsoft.com/office/drawing/2010/main" val="0"/>
                        </a:ext>
                      </a:extLst>
                    </a:blip>
                    <a:srcRect/>
                    <a:stretch/>
                  </pic:blipFill>
                  <pic:spPr bwMode="auto">
                    <a:xfrm rot="980496">
                      <a:off x="0" y="0"/>
                      <a:ext cx="983615" cy="9759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C02A3">
        <w:rPr>
          <w:noProof/>
        </w:rPr>
        <w:drawing>
          <wp:anchor distT="0" distB="0" distL="114300" distR="114300" simplePos="0" relativeHeight="251653111" behindDoc="0" locked="0" layoutInCell="1" allowOverlap="1" wp14:anchorId="71E7D561" wp14:editId="4CB8B8FF">
            <wp:simplePos x="0" y="0"/>
            <wp:positionH relativeFrom="page">
              <wp:posOffset>4639310</wp:posOffset>
            </wp:positionH>
            <wp:positionV relativeFrom="page">
              <wp:posOffset>1193800</wp:posOffset>
            </wp:positionV>
            <wp:extent cx="1257935" cy="1248410"/>
            <wp:effectExtent l="127000" t="152400" r="139065" b="123190"/>
            <wp:wrapThrough wrapText="bothSides">
              <wp:wrapPolygon edited="0">
                <wp:start x="870" y="-269"/>
                <wp:lineTo x="-2652" y="1688"/>
                <wp:lineTo x="-688" y="8435"/>
                <wp:lineTo x="-2781" y="9053"/>
                <wp:lineTo x="-254" y="19298"/>
                <wp:lineTo x="5750" y="21188"/>
                <wp:lineTo x="17072" y="21049"/>
                <wp:lineTo x="17736" y="21769"/>
                <wp:lineTo x="19828" y="21150"/>
                <wp:lineTo x="20001" y="20183"/>
                <wp:lineTo x="21654" y="16489"/>
                <wp:lineTo x="21075" y="2005"/>
                <wp:lineTo x="20634" y="-1070"/>
                <wp:lineTo x="10741" y="-2269"/>
                <wp:lineTo x="2962" y="-887"/>
                <wp:lineTo x="870" y="-269"/>
              </wp:wrapPolygon>
            </wp:wrapThrough>
            <wp:docPr id="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12">
                      <a:extLst>
                        <a:ext uri="{BEBA8EAE-BF5A-486C-A8C5-ECC9F3942E4B}">
                          <a14:imgProps xmlns:a14="http://schemas.microsoft.com/office/drawing/2010/main">
                            <a14:imgLayer r:embed="rId14">
                              <a14:imgEffect>
                                <a14:backgroundRemoval t="0" b="97733" l="0" r="99000">
                                  <a14:foregroundMark x1="51250" y1="69773" x2="51250" y2="69773"/>
                                  <a14:foregroundMark x1="49750" y1="42065" x2="49750" y2="42065"/>
                                  <a14:foregroundMark x1="50750" y1="26700" x2="50750" y2="26700"/>
                                  <a14:foregroundMark x1="32750" y1="51134" x2="32750" y2="51134"/>
                                  <a14:foregroundMark x1="38500" y1="62972" x2="38500" y2="62972"/>
                                </a14:backgroundRemoval>
                              </a14:imgEffect>
                            </a14:imgLayer>
                          </a14:imgProps>
                        </a:ext>
                        <a:ext uri="{28A0092B-C50C-407E-A947-70E740481C1C}">
                          <a14:useLocalDpi xmlns:a14="http://schemas.microsoft.com/office/drawing/2010/main" val="0"/>
                        </a:ext>
                      </a:extLst>
                    </a:blip>
                    <a:srcRect/>
                    <a:stretch/>
                  </pic:blipFill>
                  <pic:spPr bwMode="auto">
                    <a:xfrm rot="980496">
                      <a:off x="0" y="0"/>
                      <a:ext cx="1257935" cy="12484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C02A3">
        <w:rPr>
          <w:noProof/>
        </w:rPr>
        <w:drawing>
          <wp:anchor distT="0" distB="0" distL="114300" distR="114300" simplePos="0" relativeHeight="251716671" behindDoc="0" locked="0" layoutInCell="1" allowOverlap="1" wp14:anchorId="114F1AA0" wp14:editId="659DFD01">
            <wp:simplePos x="0" y="0"/>
            <wp:positionH relativeFrom="page">
              <wp:posOffset>5616575</wp:posOffset>
            </wp:positionH>
            <wp:positionV relativeFrom="page">
              <wp:posOffset>899160</wp:posOffset>
            </wp:positionV>
            <wp:extent cx="1517015" cy="1505585"/>
            <wp:effectExtent l="152400" t="152400" r="133985" b="145415"/>
            <wp:wrapThrough wrapText="bothSides">
              <wp:wrapPolygon edited="0">
                <wp:start x="974" y="170"/>
                <wp:lineTo x="-2292" y="1894"/>
                <wp:lineTo x="-664" y="7489"/>
                <wp:lineTo x="-2053" y="7899"/>
                <wp:lineTo x="-424" y="13494"/>
                <wp:lineTo x="-1813" y="13904"/>
                <wp:lineTo x="163" y="19397"/>
                <wp:lineTo x="14631" y="21198"/>
                <wp:lineTo x="17815" y="21777"/>
                <wp:lineTo x="19203" y="21366"/>
                <wp:lineTo x="20878" y="19353"/>
                <wp:lineTo x="21440" y="7035"/>
                <wp:lineTo x="20607" y="1585"/>
                <wp:lineTo x="20039" y="-1665"/>
                <wp:lineTo x="11589" y="-2207"/>
                <wp:lineTo x="4098" y="-753"/>
                <wp:lineTo x="974" y="170"/>
              </wp:wrapPolygon>
            </wp:wrapThrough>
            <wp:docPr id="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12">
                      <a:extLst>
                        <a:ext uri="{BEBA8EAE-BF5A-486C-A8C5-ECC9F3942E4B}">
                          <a14:imgProps xmlns:a14="http://schemas.microsoft.com/office/drawing/2010/main">
                            <a14:imgLayer r:embed="rId15">
                              <a14:imgEffect>
                                <a14:backgroundRemoval t="0" b="97733" l="0" r="99000">
                                  <a14:foregroundMark x1="51250" y1="69773" x2="51250" y2="69773"/>
                                  <a14:foregroundMark x1="49750" y1="42065" x2="49750" y2="42065"/>
                                  <a14:foregroundMark x1="50750" y1="26700" x2="50750" y2="26700"/>
                                  <a14:foregroundMark x1="32750" y1="51134" x2="32750" y2="51134"/>
                                  <a14:foregroundMark x1="38500" y1="62972" x2="38500" y2="62972"/>
                                </a14:backgroundRemoval>
                              </a14:imgEffect>
                            </a14:imgLayer>
                          </a14:imgProps>
                        </a:ext>
                        <a:ext uri="{28A0092B-C50C-407E-A947-70E740481C1C}">
                          <a14:useLocalDpi xmlns:a14="http://schemas.microsoft.com/office/drawing/2010/main" val="0"/>
                        </a:ext>
                      </a:extLst>
                    </a:blip>
                    <a:srcRect/>
                    <a:stretch/>
                  </pic:blipFill>
                  <pic:spPr bwMode="auto">
                    <a:xfrm rot="980496">
                      <a:off x="0" y="0"/>
                      <a:ext cx="1517015" cy="15055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9F6E92">
        <w:rPr>
          <w:noProof/>
        </w:rPr>
        <mc:AlternateContent>
          <mc:Choice Requires="wps">
            <w:drawing>
              <wp:anchor distT="0" distB="0" distL="114300" distR="114300" simplePos="0" relativeHeight="251708479" behindDoc="0" locked="0" layoutInCell="1" allowOverlap="1" wp14:anchorId="6D60CAF1" wp14:editId="78FFFE8E">
                <wp:simplePos x="0" y="0"/>
                <wp:positionH relativeFrom="page">
                  <wp:posOffset>4050030</wp:posOffset>
                </wp:positionH>
                <wp:positionV relativeFrom="page">
                  <wp:posOffset>2593975</wp:posOffset>
                </wp:positionV>
                <wp:extent cx="3263900" cy="731520"/>
                <wp:effectExtent l="0" t="0" r="12700" b="5080"/>
                <wp:wrapTight wrapText="bothSides">
                  <wp:wrapPolygon edited="0">
                    <wp:start x="0" y="0"/>
                    <wp:lineTo x="0" y="21000"/>
                    <wp:lineTo x="21516" y="21000"/>
                    <wp:lineTo x="21516" y="0"/>
                    <wp:lineTo x="0" y="0"/>
                  </wp:wrapPolygon>
                </wp:wrapTight>
                <wp:docPr id="3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61603586" w14:textId="77777777" w:rsidR="00002C91" w:rsidRPr="00E04B2E" w:rsidRDefault="00002C91" w:rsidP="009F6E92">
                            <w:pPr>
                              <w:pStyle w:val="Heading2"/>
                              <w:jc w:val="center"/>
                              <w:rPr>
                                <w:sz w:val="40"/>
                                <w:szCs w:val="40"/>
                              </w:rPr>
                            </w:pPr>
                          </w:p>
                          <w:p w14:paraId="42F237FC" w14:textId="2ED64ACB" w:rsidR="00002C91" w:rsidRPr="00E04B2E" w:rsidRDefault="00002C91" w:rsidP="009F6E92">
                            <w:pPr>
                              <w:pStyle w:val="Heading2"/>
                              <w:jc w:val="center"/>
                              <w:rPr>
                                <w:sz w:val="40"/>
                                <w:szCs w:val="40"/>
                              </w:rPr>
                            </w:pPr>
                            <w:r>
                              <w:rPr>
                                <w:sz w:val="40"/>
                                <w:szCs w:val="40"/>
                              </w:rPr>
                              <w:t>Its Comparable Platforms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margin-left:318.9pt;margin-top:204.25pt;width:257pt;height:57.6pt;z-index:251708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" fillcolor="black" stroked="f">
                <v:textbox inset="10.8pt,,10.8pt">
                  <w:txbxContent>
                    <w:p w14:paraId="61603586" w14:textId="77777777" w:rsidR="00002C91" w:rsidRPr="00E04B2E" w:rsidRDefault="00002C91" w:rsidP="009F6E92">
                      <w:pPr>
                        <w:pStyle w:val="Heading2"/>
                        <w:jc w:val="center"/>
                        <w:rPr>
                          <w:sz w:val="40"/>
                          <w:szCs w:val="40"/>
                        </w:rPr>
                      </w:pPr>
                    </w:p>
                    <w:p w14:paraId="42F237FC" w14:textId="2ED64ACB" w:rsidR="00002C91" w:rsidRPr="00E04B2E" w:rsidRDefault="00002C91" w:rsidP="009F6E92">
                      <w:pPr>
                        <w:pStyle w:val="Heading2"/>
                        <w:jc w:val="center"/>
                        <w:rPr>
                          <w:sz w:val="40"/>
                          <w:szCs w:val="40"/>
                        </w:rPr>
                      </w:pPr>
                      <w:r>
                        <w:rPr>
                          <w:sz w:val="40"/>
                          <w:szCs w:val="40"/>
                        </w:rPr>
                        <w:t>Its Comparable Platforms</w:t>
                      </w:r>
                    </w:p>
                  </w:txbxContent>
                </v:textbox>
                <w10:wrap type="tight" anchorx="page" anchory="page"/>
              </v:rect>
            </w:pict>
          </mc:Fallback>
        </mc:AlternateContent>
      </w:r>
      <w:r w:rsidR="00A80D26">
        <w:rPr>
          <w:noProof/>
        </w:rPr>
        <mc:AlternateContent>
          <mc:Choice Requires="wps">
            <w:drawing>
              <wp:anchor distT="0" distB="0" distL="114300" distR="114300" simplePos="0" relativeHeight="251706431" behindDoc="0" locked="0" layoutInCell="1" allowOverlap="1" wp14:anchorId="2672688E" wp14:editId="0FD57CB5">
                <wp:simplePos x="0" y="0"/>
                <wp:positionH relativeFrom="page">
                  <wp:posOffset>455295</wp:posOffset>
                </wp:positionH>
                <wp:positionV relativeFrom="page">
                  <wp:posOffset>6410325</wp:posOffset>
                </wp:positionV>
                <wp:extent cx="3265170" cy="3190875"/>
                <wp:effectExtent l="0" t="0" r="0" b="0"/>
                <wp:wrapTight wrapText="bothSides">
                  <wp:wrapPolygon edited="0">
                    <wp:start x="168" y="172"/>
                    <wp:lineTo x="168" y="21321"/>
                    <wp:lineTo x="21172" y="21321"/>
                    <wp:lineTo x="21172" y="172"/>
                    <wp:lineTo x="168" y="172"/>
                  </wp:wrapPolygon>
                </wp:wrapTight>
                <wp:docPr id="3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319087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0E0DFA" w14:textId="29724DC0" w:rsidR="00002C91" w:rsidRPr="00A80D26" w:rsidRDefault="00002C91" w:rsidP="00A80D26">
                            <w:pPr>
                              <w:jc w:val="both"/>
                              <w:rPr>
                                <w:rFonts w:ascii="Big Caslon" w:hAnsi="Big Caslon" w:cs="Big Caslon"/>
                                <w:sz w:val="26"/>
                                <w:szCs w:val="26"/>
                              </w:rPr>
                            </w:pPr>
                            <w:r w:rsidRPr="00A80D26">
                              <w:rPr>
                                <w:rFonts w:ascii="Big Caslon" w:hAnsi="Big Caslon" w:cs="Big Caslon"/>
                                <w:sz w:val="26"/>
                                <w:szCs w:val="26"/>
                              </w:rPr>
                              <w:t xml:space="preserve">One of the most used social platforms today, Snapchat, </w:t>
                            </w:r>
                            <w:r>
                              <w:rPr>
                                <w:rFonts w:ascii="Big Caslon" w:hAnsi="Big Caslon" w:cs="Big Caslon"/>
                                <w:sz w:val="26"/>
                                <w:szCs w:val="26"/>
                              </w:rPr>
                              <w:t>has</w:t>
                            </w:r>
                            <w:r w:rsidRPr="00A80D26">
                              <w:rPr>
                                <w:rFonts w:ascii="Big Caslon" w:hAnsi="Big Caslon" w:cs="Big Caslon"/>
                                <w:sz w:val="26"/>
                                <w:szCs w:val="26"/>
                              </w:rPr>
                              <w:t xml:space="preserve"> 150 million users averaging 9000</w:t>
                            </w:r>
                            <w:r>
                              <w:rPr>
                                <w:rFonts w:ascii="Big Caslon" w:hAnsi="Big Caslon" w:cs="Big Caslon"/>
                                <w:sz w:val="26"/>
                                <w:szCs w:val="26"/>
                              </w:rPr>
                              <w:t xml:space="preserve"> snaps</w:t>
                            </w:r>
                            <w:r w:rsidRPr="00A80D26">
                              <w:rPr>
                                <w:rFonts w:ascii="Big Caslon" w:hAnsi="Big Caslon" w:cs="Big Caslon"/>
                                <w:sz w:val="26"/>
                                <w:szCs w:val="26"/>
                              </w:rPr>
                              <w:t xml:space="preserve"> per second</w:t>
                            </w:r>
                            <w:r>
                              <w:rPr>
                                <w:rFonts w:ascii="Big Caslon" w:hAnsi="Big Caslon" w:cs="Big Caslon"/>
                                <w:sz w:val="26"/>
                                <w:szCs w:val="26"/>
                              </w:rPr>
                              <w:t>,</w:t>
                            </w:r>
                            <w:r w:rsidRPr="00A80D26">
                              <w:rPr>
                                <w:rFonts w:ascii="Big Caslon" w:hAnsi="Big Caslon" w:cs="Big Caslon"/>
                                <w:sz w:val="26"/>
                                <w:szCs w:val="26"/>
                              </w:rPr>
                              <w:t xml:space="preserve"> has the youngest market target so far. This highly sought out platform has attracted tweens, teens, and young adults because </w:t>
                            </w:r>
                            <w:r>
                              <w:rPr>
                                <w:rFonts w:ascii="Big Caslon" w:hAnsi="Big Caslon" w:cs="Big Caslon"/>
                                <w:sz w:val="26"/>
                                <w:szCs w:val="26"/>
                              </w:rPr>
                              <w:t xml:space="preserve">of </w:t>
                            </w:r>
                            <w:r w:rsidRPr="00A80D26">
                              <w:rPr>
                                <w:rFonts w:ascii="Big Caslon" w:hAnsi="Big Caslon" w:cs="Big Caslon"/>
                                <w:sz w:val="26"/>
                                <w:szCs w:val="26"/>
                              </w:rPr>
                              <w:t xml:space="preserve">its essence about living the moment, sharing with friends and others about what’s going on in their lives. Nearly 100 million users visit the platform everyday. These young generations have never encountered life without Internet or smartphones, thus making them more informed and aware of social platforms. In fact, 60% of smartphone users are between the ages of 13 and 34 we call them Snapchatters. </w:t>
                            </w:r>
                          </w:p>
                          <w:p w14:paraId="18EA3F7E" w14:textId="77777777" w:rsidR="00002C91" w:rsidRPr="0079595E" w:rsidRDefault="00002C91" w:rsidP="00811C5B">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35.85pt;margin-top:504.75pt;width:257.1pt;height:251.25pt;z-index:251706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" mv:complextextbox="1" filled="f" stroked="f">
                <v:textbox inset=",7.2pt,,7.2pt">
                  <w:txbxContent>
                    <w:p w14:paraId="050E0DFA" w14:textId="29724DC0" w:rsidR="00002C91" w:rsidRPr="00A80D26" w:rsidRDefault="00002C91" w:rsidP="00A80D26">
                      <w:pPr>
                        <w:jc w:val="both"/>
                        <w:rPr>
                          <w:rFonts w:ascii="Big Caslon" w:hAnsi="Big Caslon" w:cs="Big Caslon"/>
                          <w:sz w:val="26"/>
                          <w:szCs w:val="26"/>
                        </w:rPr>
                      </w:pPr>
                      <w:r w:rsidRPr="00A80D26">
                        <w:rPr>
                          <w:rFonts w:ascii="Big Caslon" w:hAnsi="Big Caslon" w:cs="Big Caslon"/>
                          <w:sz w:val="26"/>
                          <w:szCs w:val="26"/>
                        </w:rPr>
                        <w:t xml:space="preserve">One of the most used social platforms today, Snapchat, </w:t>
                      </w:r>
                      <w:r>
                        <w:rPr>
                          <w:rFonts w:ascii="Big Caslon" w:hAnsi="Big Caslon" w:cs="Big Caslon"/>
                          <w:sz w:val="26"/>
                          <w:szCs w:val="26"/>
                        </w:rPr>
                        <w:t>has</w:t>
                      </w:r>
                      <w:r w:rsidRPr="00A80D26">
                        <w:rPr>
                          <w:rFonts w:ascii="Big Caslon" w:hAnsi="Big Caslon" w:cs="Big Caslon"/>
                          <w:sz w:val="26"/>
                          <w:szCs w:val="26"/>
                        </w:rPr>
                        <w:t xml:space="preserve"> 150 million users averaging 9000</w:t>
                      </w:r>
                      <w:r>
                        <w:rPr>
                          <w:rFonts w:ascii="Big Caslon" w:hAnsi="Big Caslon" w:cs="Big Caslon"/>
                          <w:sz w:val="26"/>
                          <w:szCs w:val="26"/>
                        </w:rPr>
                        <w:t xml:space="preserve"> snaps</w:t>
                      </w:r>
                      <w:r w:rsidRPr="00A80D26">
                        <w:rPr>
                          <w:rFonts w:ascii="Big Caslon" w:hAnsi="Big Caslon" w:cs="Big Caslon"/>
                          <w:sz w:val="26"/>
                          <w:szCs w:val="26"/>
                        </w:rPr>
                        <w:t xml:space="preserve"> per second</w:t>
                      </w:r>
                      <w:r>
                        <w:rPr>
                          <w:rFonts w:ascii="Big Caslon" w:hAnsi="Big Caslon" w:cs="Big Caslon"/>
                          <w:sz w:val="26"/>
                          <w:szCs w:val="26"/>
                        </w:rPr>
                        <w:t>,</w:t>
                      </w:r>
                      <w:r w:rsidRPr="00A80D26">
                        <w:rPr>
                          <w:rFonts w:ascii="Big Caslon" w:hAnsi="Big Caslon" w:cs="Big Caslon"/>
                          <w:sz w:val="26"/>
                          <w:szCs w:val="26"/>
                        </w:rPr>
                        <w:t xml:space="preserve"> has the youngest market target so far. This highly sought out platform has attracted tweens, teens, and young adults because </w:t>
                      </w:r>
                      <w:r>
                        <w:rPr>
                          <w:rFonts w:ascii="Big Caslon" w:hAnsi="Big Caslon" w:cs="Big Caslon"/>
                          <w:sz w:val="26"/>
                          <w:szCs w:val="26"/>
                        </w:rPr>
                        <w:t xml:space="preserve">of </w:t>
                      </w:r>
                      <w:r w:rsidRPr="00A80D26">
                        <w:rPr>
                          <w:rFonts w:ascii="Big Caslon" w:hAnsi="Big Caslon" w:cs="Big Caslon"/>
                          <w:sz w:val="26"/>
                          <w:szCs w:val="26"/>
                        </w:rPr>
                        <w:t xml:space="preserve">its essence about living the moment, sharing with friends and others about what’s going on in their lives. Nearly 100 million users visit the platform everyday. These young generations have never encountered life without Internet or smartphones, thus making them more informed and aware of social platforms. In fact, 60% of smartphone users are between the ages of 13 and 34 we call them Snapchatters. </w:t>
                      </w:r>
                    </w:p>
                    <w:p w14:paraId="18EA3F7E" w14:textId="77777777" w:rsidR="00002C91" w:rsidRPr="0079595E" w:rsidRDefault="00002C91" w:rsidP="00811C5B">
                      <w:pPr>
                        <w:pStyle w:val="BodyText2"/>
                        <w:jc w:val="both"/>
                        <w:rPr>
                          <w:rFonts w:ascii="Big Caslon" w:hAnsi="Big Caslon" w:cs="Big Caslon"/>
                          <w:sz w:val="26"/>
                          <w:szCs w:val="26"/>
                        </w:rPr>
                      </w:pPr>
                    </w:p>
                  </w:txbxContent>
                </v:textbox>
                <w10:wrap type="tight" anchorx="page" anchory="page"/>
              </v:shape>
            </w:pict>
          </mc:Fallback>
        </mc:AlternateContent>
      </w:r>
      <w:r w:rsidR="00811C5B">
        <w:rPr>
          <w:noProof/>
        </w:rPr>
        <mc:AlternateContent>
          <mc:Choice Requires="wps">
            <w:drawing>
              <wp:anchor distT="0" distB="0" distL="114300" distR="114300" simplePos="0" relativeHeight="251704383" behindDoc="0" locked="0" layoutInCell="1" allowOverlap="1" wp14:anchorId="0811F95D" wp14:editId="0C1DED9F">
                <wp:simplePos x="0" y="0"/>
                <wp:positionH relativeFrom="page">
                  <wp:posOffset>458470</wp:posOffset>
                </wp:positionH>
                <wp:positionV relativeFrom="page">
                  <wp:posOffset>5701665</wp:posOffset>
                </wp:positionV>
                <wp:extent cx="3263900" cy="731520"/>
                <wp:effectExtent l="0" t="0" r="12700" b="5080"/>
                <wp:wrapTight wrapText="bothSides">
                  <wp:wrapPolygon edited="0">
                    <wp:start x="0" y="0"/>
                    <wp:lineTo x="0" y="21000"/>
                    <wp:lineTo x="21516" y="21000"/>
                    <wp:lineTo x="21516" y="0"/>
                    <wp:lineTo x="0" y="0"/>
                  </wp:wrapPolygon>
                </wp:wrapTight>
                <wp:docPr id="3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26D9C09D" w14:textId="77777777" w:rsidR="00002C91" w:rsidRPr="00E04B2E" w:rsidRDefault="00002C91" w:rsidP="00811C5B">
                            <w:pPr>
                              <w:pStyle w:val="Heading2"/>
                              <w:jc w:val="center"/>
                              <w:rPr>
                                <w:sz w:val="40"/>
                                <w:szCs w:val="40"/>
                              </w:rPr>
                            </w:pPr>
                          </w:p>
                          <w:p w14:paraId="0ABF024F" w14:textId="4DDD4457" w:rsidR="00002C91" w:rsidRPr="00E04B2E" w:rsidRDefault="00002C91" w:rsidP="00811C5B">
                            <w:pPr>
                              <w:pStyle w:val="Heading2"/>
                              <w:jc w:val="center"/>
                              <w:rPr>
                                <w:sz w:val="40"/>
                                <w:szCs w:val="40"/>
                              </w:rPr>
                            </w:pPr>
                            <w:r>
                              <w:rPr>
                                <w:sz w:val="40"/>
                                <w:szCs w:val="40"/>
                              </w:rPr>
                              <w:t>Who is its Target Market?</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36.1pt;margin-top:448.95pt;width:257pt;height:57.6pt;z-index:251704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" fillcolor="black" stroked="f">
                <v:textbox inset="10.8pt,,10.8pt">
                  <w:txbxContent>
                    <w:p w14:paraId="26D9C09D" w14:textId="77777777" w:rsidR="00002C91" w:rsidRPr="00E04B2E" w:rsidRDefault="00002C91" w:rsidP="00811C5B">
                      <w:pPr>
                        <w:pStyle w:val="Heading2"/>
                        <w:jc w:val="center"/>
                        <w:rPr>
                          <w:sz w:val="40"/>
                          <w:szCs w:val="40"/>
                        </w:rPr>
                      </w:pPr>
                    </w:p>
                    <w:p w14:paraId="0ABF024F" w14:textId="4DDD4457" w:rsidR="00002C91" w:rsidRPr="00E04B2E" w:rsidRDefault="00002C91" w:rsidP="00811C5B">
                      <w:pPr>
                        <w:pStyle w:val="Heading2"/>
                        <w:jc w:val="center"/>
                        <w:rPr>
                          <w:sz w:val="40"/>
                          <w:szCs w:val="40"/>
                        </w:rPr>
                      </w:pPr>
                      <w:r>
                        <w:rPr>
                          <w:sz w:val="40"/>
                          <w:szCs w:val="40"/>
                        </w:rPr>
                        <w:t>Who is its Target Market?</w:t>
                      </w:r>
                    </w:p>
                  </w:txbxContent>
                </v:textbox>
                <w10:wrap type="tight" anchorx="page" anchory="page"/>
              </v:rect>
            </w:pict>
          </mc:Fallback>
        </mc:AlternateContent>
      </w:r>
      <w:r w:rsidR="004F0C37" w:rsidRPr="004F0C37">
        <w:rPr>
          <w:noProof/>
        </w:rPr>
        <w:drawing>
          <wp:anchor distT="0" distB="0" distL="114300" distR="114300" simplePos="0" relativeHeight="251691071" behindDoc="0" locked="0" layoutInCell="1" allowOverlap="1" wp14:anchorId="506C3824" wp14:editId="73319346">
            <wp:simplePos x="0" y="0"/>
            <wp:positionH relativeFrom="page">
              <wp:posOffset>7784465</wp:posOffset>
            </wp:positionH>
            <wp:positionV relativeFrom="page">
              <wp:posOffset>9391015</wp:posOffset>
            </wp:positionV>
            <wp:extent cx="1530985" cy="2220595"/>
            <wp:effectExtent l="0" t="0" r="0" b="0"/>
            <wp:wrapTight wrapText="bothSides">
              <wp:wrapPolygon edited="0">
                <wp:start x="17864" y="10519"/>
                <wp:lineTo x="17147" y="10272"/>
                <wp:lineTo x="11414" y="883"/>
                <wp:lineTo x="4605" y="389"/>
                <wp:lineTo x="3888" y="2860"/>
                <wp:lineTo x="3888" y="12496"/>
                <wp:lineTo x="5322" y="19166"/>
                <wp:lineTo x="11414" y="19413"/>
                <wp:lineTo x="16789" y="13978"/>
                <wp:lineTo x="17864" y="13731"/>
                <wp:lineTo x="17864" y="10519"/>
              </wp:wrapPolygon>
            </wp:wrapTight>
            <wp:docPr id="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BEBA8EAE-BF5A-486C-A8C5-ECC9F3942E4B}">
                          <a14:imgProps xmlns:a14="http://schemas.microsoft.com/office/drawing/2010/main">
                            <a14:imgLayer r:embed="rId17">
                              <a14:imgEffect>
                                <a14:backgroundRemoval t="2934" b="95599" l="9752" r="89894"/>
                              </a14:imgEffect>
                            </a14:imgLayer>
                          </a14:imgProps>
                        </a:ext>
                        <a:ext uri="{28A0092B-C50C-407E-A947-70E740481C1C}">
                          <a14:useLocalDpi xmlns:a14="http://schemas.microsoft.com/office/drawing/2010/main" val="0"/>
                        </a:ext>
                      </a:extLst>
                    </a:blip>
                    <a:stretch>
                      <a:fillRect/>
                    </a:stretch>
                  </pic:blipFill>
                  <pic:spPr>
                    <a:xfrm rot="16200000">
                      <a:off x="0" y="0"/>
                      <a:ext cx="1530985" cy="2220595"/>
                    </a:xfrm>
                    <a:prstGeom prst="rect">
                      <a:avLst/>
                    </a:prstGeom>
                  </pic:spPr>
                </pic:pic>
              </a:graphicData>
            </a:graphic>
            <wp14:sizeRelH relativeFrom="margin">
              <wp14:pctWidth>0</wp14:pctWidth>
            </wp14:sizeRelH>
            <wp14:sizeRelV relativeFrom="margin">
              <wp14:pctHeight>0</wp14:pctHeight>
            </wp14:sizeRelV>
          </wp:anchor>
        </w:drawing>
      </w:r>
      <w:r w:rsidR="00FF6F01" w:rsidRPr="00F34AF7">
        <w:rPr>
          <w:noProof/>
        </w:rPr>
        <w:drawing>
          <wp:anchor distT="0" distB="0" distL="114300" distR="114300" simplePos="0" relativeHeight="251690047" behindDoc="0" locked="0" layoutInCell="1" allowOverlap="1" wp14:anchorId="5C3BB9A4" wp14:editId="4FEBCC34">
            <wp:simplePos x="0" y="0"/>
            <wp:positionH relativeFrom="page">
              <wp:posOffset>2594610</wp:posOffset>
            </wp:positionH>
            <wp:positionV relativeFrom="page">
              <wp:posOffset>10033635</wp:posOffset>
            </wp:positionV>
            <wp:extent cx="6518910" cy="8536940"/>
            <wp:effectExtent l="0" t="0" r="0" b="0"/>
            <wp:wrapTight wrapText="bothSides">
              <wp:wrapPolygon edited="0">
                <wp:start x="6619" y="20250"/>
                <wp:lineTo x="6872" y="19094"/>
                <wp:lineTo x="11753" y="19094"/>
                <wp:lineTo x="16719" y="18579"/>
                <wp:lineTo x="16887" y="14981"/>
                <wp:lineTo x="17224" y="10867"/>
                <wp:lineTo x="17308" y="6754"/>
                <wp:lineTo x="17139" y="2641"/>
                <wp:lineTo x="16803" y="1613"/>
                <wp:lineTo x="16803" y="1163"/>
                <wp:lineTo x="14867" y="1035"/>
                <wp:lineTo x="7882" y="906"/>
                <wp:lineTo x="7545" y="906"/>
                <wp:lineTo x="7377" y="3670"/>
                <wp:lineTo x="6872" y="7783"/>
                <wp:lineTo x="5189" y="7783"/>
                <wp:lineTo x="4431" y="8104"/>
                <wp:lineTo x="4347" y="11896"/>
                <wp:lineTo x="4515" y="17037"/>
                <wp:lineTo x="4852" y="17615"/>
                <wp:lineTo x="5104" y="18130"/>
                <wp:lineTo x="5609" y="18708"/>
                <wp:lineTo x="6198" y="19094"/>
                <wp:lineTo x="6198" y="20250"/>
                <wp:lineTo x="6619" y="20250"/>
              </wp:wrapPolygon>
            </wp:wrapTight>
            <wp:docPr id="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BEBA8EAE-BF5A-486C-A8C5-ECC9F3942E4B}">
                          <a14:imgProps xmlns:a14="http://schemas.microsoft.com/office/drawing/2010/main">
                            <a14:imgLayer r:embed="rId17">
                              <a14:imgEffect>
                                <a14:backgroundRemoval t="2934" b="95599" l="9752" r="89894"/>
                              </a14:imgEffect>
                            </a14:imgLayer>
                          </a14:imgProps>
                        </a:ext>
                        <a:ext uri="{28A0092B-C50C-407E-A947-70E740481C1C}">
                          <a14:useLocalDpi xmlns:a14="http://schemas.microsoft.com/office/drawing/2010/main" val="0"/>
                        </a:ext>
                      </a:extLst>
                    </a:blip>
                    <a:stretch>
                      <a:fillRect/>
                    </a:stretch>
                  </pic:blipFill>
                  <pic:spPr>
                    <a:xfrm rot="10800000" flipH="1">
                      <a:off x="0" y="0"/>
                      <a:ext cx="6518910" cy="8536940"/>
                    </a:xfrm>
                    <a:prstGeom prst="rect">
                      <a:avLst/>
                    </a:prstGeom>
                  </pic:spPr>
                </pic:pic>
              </a:graphicData>
            </a:graphic>
            <wp14:sizeRelH relativeFrom="margin">
              <wp14:pctWidth>0</wp14:pctWidth>
            </wp14:sizeRelH>
            <wp14:sizeRelV relativeFrom="margin">
              <wp14:pctHeight>0</wp14:pctHeight>
            </wp14:sizeRelV>
          </wp:anchor>
        </w:drawing>
      </w:r>
      <w:r w:rsidR="00884C10">
        <w:rPr>
          <w:noProof/>
        </w:rPr>
        <mc:AlternateContent>
          <mc:Choice Requires="wps">
            <w:drawing>
              <wp:anchor distT="0" distB="0" distL="114300" distR="114300" simplePos="0" relativeHeight="251677759" behindDoc="0" locked="0" layoutInCell="1" allowOverlap="1" wp14:anchorId="66723E5E" wp14:editId="2405D6C3">
                <wp:simplePos x="0" y="0"/>
                <wp:positionH relativeFrom="page">
                  <wp:posOffset>457200</wp:posOffset>
                </wp:positionH>
                <wp:positionV relativeFrom="page">
                  <wp:posOffset>1566545</wp:posOffset>
                </wp:positionV>
                <wp:extent cx="3265170" cy="4871577"/>
                <wp:effectExtent l="0" t="0" r="0" b="0"/>
                <wp:wrapTight wrapText="bothSides">
                  <wp:wrapPolygon edited="0">
                    <wp:start x="168" y="113"/>
                    <wp:lineTo x="168" y="21400"/>
                    <wp:lineTo x="21172" y="21400"/>
                    <wp:lineTo x="21172" y="113"/>
                    <wp:lineTo x="168" y="113"/>
                  </wp:wrapPolygon>
                </wp:wrapTight>
                <wp:docPr id="2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4871577"/>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AFC9CE0" w14:textId="4DF4FB3B" w:rsidR="00002C91" w:rsidRPr="00884C10" w:rsidRDefault="00002C91" w:rsidP="00884C10">
                            <w:pPr>
                              <w:tabs>
                                <w:tab w:val="left" w:pos="1055"/>
                              </w:tabs>
                              <w:jc w:val="both"/>
                              <w:rPr>
                                <w:rFonts w:ascii="Big Caslon" w:hAnsi="Big Caslon" w:cs="Big Caslon"/>
                                <w:sz w:val="26"/>
                                <w:szCs w:val="26"/>
                              </w:rPr>
                            </w:pPr>
                            <w:r w:rsidRPr="00884C10">
                              <w:rPr>
                                <w:rFonts w:ascii="Big Caslon" w:hAnsi="Big Caslon" w:cs="Big Caslon"/>
                                <w:sz w:val="26"/>
                                <w:szCs w:val="26"/>
                              </w:rPr>
                              <w:t>It is very simple to use; you take a picture using your front of back camera on your mobile, select recipients from your contacts, decide how long you want the message to be visible (</w:t>
                            </w:r>
                            <w:r>
                              <w:rPr>
                                <w:rFonts w:ascii="Big Caslon" w:hAnsi="Big Caslon" w:cs="Big Caslon"/>
                                <w:sz w:val="26"/>
                                <w:szCs w:val="26"/>
                              </w:rPr>
                              <w:t>for up to 10 seconds),</w:t>
                            </w:r>
                            <w:r w:rsidRPr="00884C10">
                              <w:rPr>
                                <w:rFonts w:ascii="Big Caslon" w:hAnsi="Big Caslon" w:cs="Big Caslon"/>
                                <w:sz w:val="26"/>
                                <w:szCs w:val="26"/>
                              </w:rPr>
                              <w:t xml:space="preserve"> click </w:t>
                            </w:r>
                            <w:r>
                              <w:rPr>
                                <w:rFonts w:ascii="Big Caslon" w:hAnsi="Big Caslon" w:cs="Big Caslon"/>
                                <w:sz w:val="26"/>
                                <w:szCs w:val="26"/>
                              </w:rPr>
                              <w:t xml:space="preserve">and </w:t>
                            </w:r>
                            <w:r w:rsidRPr="00884C10">
                              <w:rPr>
                                <w:rFonts w:ascii="Big Caslon" w:hAnsi="Big Caslon" w:cs="Big Caslon"/>
                                <w:sz w:val="26"/>
                                <w:szCs w:val="26"/>
                              </w:rPr>
                              <w:t xml:space="preserve">send. Also, the message disappears from their phone once the time limit has expired. Snap has also a one-to-one chat feature, basically users can chat via private message. The new feature includes filters, which allows users to easily draw pictures, draw on top of photos, and add text to photos before sending them. Snap users can compile photos/videos for their friends and publish them as </w:t>
                            </w:r>
                            <w:r w:rsidRPr="00884C10">
                              <w:rPr>
                                <w:rFonts w:ascii="Big Caslon" w:hAnsi="Big Caslon" w:cs="Big Caslon"/>
                                <w:i/>
                                <w:sz w:val="26"/>
                                <w:szCs w:val="26"/>
                              </w:rPr>
                              <w:t xml:space="preserve">Story. </w:t>
                            </w:r>
                            <w:r w:rsidRPr="00884C10">
                              <w:rPr>
                                <w:rFonts w:ascii="Big Caslon" w:hAnsi="Big Caslon" w:cs="Big Caslon"/>
                                <w:sz w:val="26"/>
                                <w:szCs w:val="26"/>
                              </w:rPr>
                              <w:t>Unlike normal Snaps, Snapchat Stories last for 24 hours and can be viewed more than once. The latest update to the Snapchat app now allows users to upload photos and saved Snaps from their device photo albums.</w:t>
                            </w:r>
                          </w:p>
                          <w:p w14:paraId="23C93711" w14:textId="77777777" w:rsidR="00002C91" w:rsidRPr="00884C10" w:rsidRDefault="00002C91" w:rsidP="00884C10">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36pt;margin-top:123.35pt;width:257.1pt;height:383.6pt;z-index:2516777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" mv:complextextbox="1" filled="f" stroked="f">
                <v:textbox inset=",7.2pt,,7.2pt">
                  <w:txbxContent>
                    <w:p w14:paraId="2AFC9CE0" w14:textId="4DF4FB3B" w:rsidR="00002C91" w:rsidRPr="00884C10" w:rsidRDefault="00002C91" w:rsidP="00884C10">
                      <w:pPr>
                        <w:tabs>
                          <w:tab w:val="left" w:pos="1055"/>
                        </w:tabs>
                        <w:jc w:val="both"/>
                        <w:rPr>
                          <w:rFonts w:ascii="Big Caslon" w:hAnsi="Big Caslon" w:cs="Big Caslon"/>
                          <w:sz w:val="26"/>
                          <w:szCs w:val="26"/>
                        </w:rPr>
                      </w:pPr>
                      <w:r w:rsidRPr="00884C10">
                        <w:rPr>
                          <w:rFonts w:ascii="Big Caslon" w:hAnsi="Big Caslon" w:cs="Big Caslon"/>
                          <w:sz w:val="26"/>
                          <w:szCs w:val="26"/>
                        </w:rPr>
                        <w:t>It is very simple to use; you take a picture using your front of back camera on your mobile, select recipients from your contacts, decide how long you want the message to be visible (</w:t>
                      </w:r>
                      <w:r>
                        <w:rPr>
                          <w:rFonts w:ascii="Big Caslon" w:hAnsi="Big Caslon" w:cs="Big Caslon"/>
                          <w:sz w:val="26"/>
                          <w:szCs w:val="26"/>
                        </w:rPr>
                        <w:t>for up to 10 seconds),</w:t>
                      </w:r>
                      <w:r w:rsidRPr="00884C10">
                        <w:rPr>
                          <w:rFonts w:ascii="Big Caslon" w:hAnsi="Big Caslon" w:cs="Big Caslon"/>
                          <w:sz w:val="26"/>
                          <w:szCs w:val="26"/>
                        </w:rPr>
                        <w:t xml:space="preserve"> click </w:t>
                      </w:r>
                      <w:r>
                        <w:rPr>
                          <w:rFonts w:ascii="Big Caslon" w:hAnsi="Big Caslon" w:cs="Big Caslon"/>
                          <w:sz w:val="26"/>
                          <w:szCs w:val="26"/>
                        </w:rPr>
                        <w:t xml:space="preserve">and </w:t>
                      </w:r>
                      <w:r w:rsidRPr="00884C10">
                        <w:rPr>
                          <w:rFonts w:ascii="Big Caslon" w:hAnsi="Big Caslon" w:cs="Big Caslon"/>
                          <w:sz w:val="26"/>
                          <w:szCs w:val="26"/>
                        </w:rPr>
                        <w:t xml:space="preserve">send. Also, the message disappears from their phone once the time limit has expired. Snap has also a one-to-one chat feature, basically users can chat via private message. The new feature includes filters, which allows users to easily draw pictures, draw on top of photos, and add text to photos before sending them. Snap users can compile photos/videos for their friends and publish them as </w:t>
                      </w:r>
                      <w:r w:rsidRPr="00884C10">
                        <w:rPr>
                          <w:rFonts w:ascii="Big Caslon" w:hAnsi="Big Caslon" w:cs="Big Caslon"/>
                          <w:i/>
                          <w:sz w:val="26"/>
                          <w:szCs w:val="26"/>
                        </w:rPr>
                        <w:t xml:space="preserve">Story. </w:t>
                      </w:r>
                      <w:r w:rsidRPr="00884C10">
                        <w:rPr>
                          <w:rFonts w:ascii="Big Caslon" w:hAnsi="Big Caslon" w:cs="Big Caslon"/>
                          <w:sz w:val="26"/>
                          <w:szCs w:val="26"/>
                        </w:rPr>
                        <w:t>Unlike normal Snaps, Snapchat Stories last for 24 hours and can be viewed more than once. The latest update to the Snapchat app now allows users to upload photos and saved Snaps from their device photo albums.</w:t>
                      </w:r>
                    </w:p>
                    <w:p w14:paraId="23C93711" w14:textId="77777777" w:rsidR="00002C91" w:rsidRPr="00884C10" w:rsidRDefault="00002C91" w:rsidP="00884C10">
                      <w:pPr>
                        <w:pStyle w:val="BodyText2"/>
                        <w:jc w:val="both"/>
                        <w:rPr>
                          <w:rFonts w:ascii="Big Caslon" w:hAnsi="Big Caslon" w:cs="Big Caslon"/>
                          <w:sz w:val="26"/>
                          <w:szCs w:val="26"/>
                        </w:rPr>
                      </w:pPr>
                    </w:p>
                  </w:txbxContent>
                </v:textbox>
                <w10:wrap type="tight" anchorx="page" anchory="page"/>
              </v:shape>
            </w:pict>
          </mc:Fallback>
        </mc:AlternateContent>
      </w:r>
      <w:r w:rsidR="005E7712">
        <w:rPr>
          <w:noProof/>
        </w:rPr>
        <mc:AlternateContent>
          <mc:Choice Requires="wps">
            <w:drawing>
              <wp:anchor distT="0" distB="0" distL="114300" distR="114300" simplePos="0" relativeHeight="251675711" behindDoc="0" locked="0" layoutInCell="1" allowOverlap="1" wp14:anchorId="5F3699CD" wp14:editId="0F0CB196">
                <wp:simplePos x="0" y="0"/>
                <wp:positionH relativeFrom="page">
                  <wp:posOffset>457200</wp:posOffset>
                </wp:positionH>
                <wp:positionV relativeFrom="page">
                  <wp:posOffset>835025</wp:posOffset>
                </wp:positionV>
                <wp:extent cx="3263900" cy="731520"/>
                <wp:effectExtent l="0" t="0" r="12700" b="5080"/>
                <wp:wrapTight wrapText="bothSides">
                  <wp:wrapPolygon edited="0">
                    <wp:start x="0" y="0"/>
                    <wp:lineTo x="0" y="21000"/>
                    <wp:lineTo x="21516" y="21000"/>
                    <wp:lineTo x="21516" y="0"/>
                    <wp:lineTo x="0" y="0"/>
                  </wp:wrapPolygon>
                </wp:wrapTight>
                <wp:docPr id="29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4A87EABD" w14:textId="77777777" w:rsidR="00002C91" w:rsidRPr="00E04B2E" w:rsidRDefault="00002C91" w:rsidP="005E7712">
                            <w:pPr>
                              <w:pStyle w:val="Heading2"/>
                              <w:jc w:val="center"/>
                              <w:rPr>
                                <w:sz w:val="40"/>
                                <w:szCs w:val="40"/>
                              </w:rPr>
                            </w:pPr>
                          </w:p>
                          <w:p w14:paraId="5B453BE9" w14:textId="5A9C4C81" w:rsidR="00002C91" w:rsidRPr="00E04B2E" w:rsidRDefault="00002C91" w:rsidP="005E7712">
                            <w:pPr>
                              <w:pStyle w:val="Heading2"/>
                              <w:jc w:val="center"/>
                              <w:rPr>
                                <w:sz w:val="40"/>
                                <w:szCs w:val="40"/>
                              </w:rPr>
                            </w:pPr>
                            <w:r>
                              <w:rPr>
                                <w:sz w:val="40"/>
                                <w:szCs w:val="40"/>
                              </w:rPr>
                              <w:t>How does Snapchat Work?</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margin-left:36pt;margin-top:65.75pt;width:257pt;height:57.6pt;z-index:251675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" fillcolor="black" stroked="f">
                <v:textbox inset="10.8pt,,10.8pt">
                  <w:txbxContent>
                    <w:p w14:paraId="4A87EABD" w14:textId="77777777" w:rsidR="00002C91" w:rsidRPr="00E04B2E" w:rsidRDefault="00002C91" w:rsidP="005E7712">
                      <w:pPr>
                        <w:pStyle w:val="Heading2"/>
                        <w:jc w:val="center"/>
                        <w:rPr>
                          <w:sz w:val="40"/>
                          <w:szCs w:val="40"/>
                        </w:rPr>
                      </w:pPr>
                    </w:p>
                    <w:p w14:paraId="5B453BE9" w14:textId="5A9C4C81" w:rsidR="00002C91" w:rsidRPr="00E04B2E" w:rsidRDefault="00002C91" w:rsidP="005E7712">
                      <w:pPr>
                        <w:pStyle w:val="Heading2"/>
                        <w:jc w:val="center"/>
                        <w:rPr>
                          <w:sz w:val="40"/>
                          <w:szCs w:val="40"/>
                        </w:rPr>
                      </w:pPr>
                      <w:r>
                        <w:rPr>
                          <w:sz w:val="40"/>
                          <w:szCs w:val="40"/>
                        </w:rPr>
                        <w:t>How does Snapchat Work?</w:t>
                      </w:r>
                    </w:p>
                  </w:txbxContent>
                </v:textbox>
                <w10:wrap type="tight" anchorx="page" anchory="page"/>
              </v:rect>
            </w:pict>
          </mc:Fallback>
        </mc:AlternateContent>
      </w:r>
      <w:r w:rsidR="00053BE8" w:rsidRPr="00053BE8">
        <w:rPr>
          <w:noProof/>
        </w:rPr>
        <w:drawing>
          <wp:anchor distT="0" distB="0" distL="114300" distR="114300" simplePos="0" relativeHeight="251667519" behindDoc="0" locked="0" layoutInCell="1" allowOverlap="1" wp14:anchorId="452B76F7" wp14:editId="75058A8D">
            <wp:simplePos x="0" y="0"/>
            <wp:positionH relativeFrom="page">
              <wp:posOffset>457200</wp:posOffset>
            </wp:positionH>
            <wp:positionV relativeFrom="page">
              <wp:posOffset>6049645</wp:posOffset>
            </wp:positionV>
            <wp:extent cx="6858000" cy="3550920"/>
            <wp:effectExtent l="0" t="0" r="0" b="5080"/>
            <wp:wrapTight wrapText="bothSides">
              <wp:wrapPolygon edited="0">
                <wp:start x="0" y="0"/>
                <wp:lineTo x="0" y="21476"/>
                <wp:lineTo x="21520" y="21476"/>
                <wp:lineTo x="21520" y="0"/>
                <wp:lineTo x="0" y="0"/>
              </wp:wrapPolygon>
            </wp:wrapTight>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alphaModFix amt="44000"/>
                      <a:extLst>
                        <a:ext uri="{28A0092B-C50C-407E-A947-70E740481C1C}">
                          <a14:useLocalDpi xmlns:a14="http://schemas.microsoft.com/office/drawing/2010/main" val="0"/>
                        </a:ext>
                      </a:extLst>
                    </a:blip>
                    <a:stretch>
                      <a:fillRect/>
                    </a:stretch>
                  </pic:blipFill>
                  <pic:spPr>
                    <a:xfrm>
                      <a:off x="0" y="0"/>
                      <a:ext cx="6858000" cy="3550920"/>
                    </a:xfrm>
                    <a:prstGeom prst="rect">
                      <a:avLst/>
                    </a:prstGeom>
                  </pic:spPr>
                </pic:pic>
              </a:graphicData>
            </a:graphic>
            <wp14:sizeRelH relativeFrom="margin">
              <wp14:pctWidth>0</wp14:pctWidth>
            </wp14:sizeRelH>
            <wp14:sizeRelV relativeFrom="margin">
              <wp14:pctHeight>0</wp14:pctHeight>
            </wp14:sizeRelV>
          </wp:anchor>
        </w:drawing>
      </w:r>
      <w:r w:rsidR="008D300D">
        <w:rPr>
          <w:noProof/>
        </w:rPr>
        <mc:AlternateContent>
          <mc:Choice Requires="wps">
            <w:drawing>
              <wp:anchor distT="0" distB="0" distL="114300" distR="114300" simplePos="0" relativeHeight="251662399" behindDoc="0" locked="0" layoutInCell="1" allowOverlap="1" wp14:anchorId="676D16B8" wp14:editId="70A132DD">
                <wp:simplePos x="0" y="0"/>
                <wp:positionH relativeFrom="page">
                  <wp:posOffset>457200</wp:posOffset>
                </wp:positionH>
                <wp:positionV relativeFrom="page">
                  <wp:posOffset>457200</wp:posOffset>
                </wp:positionV>
                <wp:extent cx="6858000" cy="274320"/>
                <wp:effectExtent l="0" t="0" r="0" b="5080"/>
                <wp:wrapNone/>
                <wp:docPr id="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FFFF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36pt;width:540pt;height:21.6pt;z-index:251662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" fillcolor="yellow" stroked="f">
                <v:textbox inset=",7.2pt,,7.2pt"/>
                <w10:wrap anchorx="page" anchory="page"/>
              </v:rect>
            </w:pict>
          </mc:Fallback>
        </mc:AlternateContent>
      </w:r>
      <w:r w:rsidR="0015553D">
        <w:br w:type="page"/>
      </w:r>
      <w:r>
        <w:rPr>
          <w:noProof/>
        </w:rPr>
        <mc:AlternateContent>
          <mc:Choice Requires="wps">
            <w:drawing>
              <wp:anchor distT="0" distB="0" distL="114300" distR="114300" simplePos="0" relativeHeight="251728959" behindDoc="0" locked="0" layoutInCell="1" allowOverlap="1" wp14:anchorId="1F9F0D6B" wp14:editId="73293AFF">
                <wp:simplePos x="0" y="0"/>
                <wp:positionH relativeFrom="page">
                  <wp:posOffset>6908800</wp:posOffset>
                </wp:positionH>
                <wp:positionV relativeFrom="page">
                  <wp:posOffset>6445250</wp:posOffset>
                </wp:positionV>
                <wp:extent cx="295910" cy="330200"/>
                <wp:effectExtent l="0" t="0" r="0" b="0"/>
                <wp:wrapThrough wrapText="bothSides">
                  <wp:wrapPolygon edited="0">
                    <wp:start x="1854" y="0"/>
                    <wp:lineTo x="1854" y="19938"/>
                    <wp:lineTo x="18541" y="19938"/>
                    <wp:lineTo x="18541" y="0"/>
                    <wp:lineTo x="1854" y="0"/>
                  </wp:wrapPolygon>
                </wp:wrapThrough>
                <wp:docPr id="342" name="Text Box 342"/>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9C1527" w14:textId="6926467B" w:rsidR="00002C91" w:rsidRPr="00644750" w:rsidRDefault="00002C91" w:rsidP="00002C91">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2" o:spid="_x0000_s1116" type="#_x0000_t202" style="position:absolute;margin-left:544pt;margin-top:507.5pt;width:23.3pt;height:26pt;z-index:2517289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g1LNUCAAAh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" mv:complextextbox="1" filled="f" stroked="f">
                <v:textbox>
                  <w:txbxContent>
                    <w:p w14:paraId="489C1527" w14:textId="6926467B" w:rsidR="00002C91" w:rsidRPr="00644750" w:rsidRDefault="00002C91" w:rsidP="00002C91">
                      <w:pPr>
                        <w:rPr>
                          <w:b/>
                        </w:rPr>
                      </w:pPr>
                      <w:r>
                        <w:rPr>
                          <w:b/>
                        </w:rPr>
                        <w:t>6</w:t>
                      </w:r>
                    </w:p>
                  </w:txbxContent>
                </v:textbox>
                <w10:wrap type="through" anchorx="page" anchory="page"/>
              </v:shape>
            </w:pict>
          </mc:Fallback>
        </mc:AlternateContent>
      </w:r>
      <w:r w:rsidR="00F26905">
        <w:rPr>
          <w:noProof/>
        </w:rPr>
        <mc:AlternateContent>
          <mc:Choice Requires="wpg">
            <w:drawing>
              <wp:anchor distT="0" distB="0" distL="114300" distR="114300" simplePos="0" relativeHeight="251699263" behindDoc="0" locked="0" layoutInCell="1" allowOverlap="1" wp14:anchorId="2AE3D7CD" wp14:editId="0FC94C70">
                <wp:simplePos x="0" y="0"/>
                <wp:positionH relativeFrom="page">
                  <wp:posOffset>4081780</wp:posOffset>
                </wp:positionH>
                <wp:positionV relativeFrom="page">
                  <wp:posOffset>2209800</wp:posOffset>
                </wp:positionV>
                <wp:extent cx="3152775" cy="4062095"/>
                <wp:effectExtent l="0" t="0" r="0" b="1905"/>
                <wp:wrapThrough wrapText="bothSides">
                  <wp:wrapPolygon edited="0">
                    <wp:start x="174" y="0"/>
                    <wp:lineTo x="174" y="21475"/>
                    <wp:lineTo x="21230" y="21475"/>
                    <wp:lineTo x="21230" y="0"/>
                    <wp:lineTo x="174" y="0"/>
                  </wp:wrapPolygon>
                </wp:wrapThrough>
                <wp:docPr id="363" name="Group 363"/>
                <wp:cNvGraphicFramePr/>
                <a:graphic xmlns:a="http://schemas.openxmlformats.org/drawingml/2006/main">
                  <a:graphicData uri="http://schemas.microsoft.com/office/word/2010/wordprocessingGroup">
                    <wpg:wgp>
                      <wpg:cNvGrpSpPr/>
                      <wpg:grpSpPr>
                        <a:xfrm>
                          <a:off x="0" y="0"/>
                          <a:ext cx="3152775" cy="4062095"/>
                          <a:chOff x="0" y="0"/>
                          <a:chExt cx="3152775" cy="4062095"/>
                        </a:xfrm>
                        <a:extLst>
                          <a:ext uri="{0CCBE362-F206-4b92-989A-16890622DB6E}">
                            <ma14:wrappingTextBoxFlag xmlns:ma14="http://schemas.microsoft.com/office/mac/drawingml/2011/main" val="1"/>
                          </a:ext>
                        </a:extLst>
                      </wpg:grpSpPr>
                      <wps:wsp>
                        <wps:cNvPr id="318" name="Text Box 318"/>
                        <wps:cNvSpPr txBox="1"/>
                        <wps:spPr>
                          <a:xfrm>
                            <a:off x="0" y="0"/>
                            <a:ext cx="3152775" cy="40620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2536825" y="45720"/>
                            <a:ext cx="524510" cy="200660"/>
                          </a:xfrm>
                          <a:prstGeom prst="rect">
                            <a:avLst/>
                          </a:prstGeom>
                          <a:noFill/>
                          <a:ln>
                            <a:noFill/>
                          </a:ln>
                          <a:effectLst/>
                          <a:extLst>
                            <a:ext uri="{C572A759-6A51-4108-AA02-DFA0A04FC94B}">
                              <ma14:wrappingTextBoxFlag xmlns:ma14="http://schemas.microsoft.com/office/mac/drawingml/2011/main"/>
                            </a:ext>
                          </a:extLst>
                        </wps:spPr>
                        <wps:txbx id="21">
                          <w:txbxContent>
                            <w:p w14:paraId="1186CA7D" w14:textId="1D7F73A5" w:rsidR="00002C91" w:rsidRPr="00447C03" w:rsidRDefault="00002C91" w:rsidP="00447C03">
                              <w:pPr>
                                <w:shd w:val="clear" w:color="auto" w:fill="FFFFFF"/>
                                <w:spacing w:after="120"/>
                                <w:jc w:val="both"/>
                                <w:rPr>
                                  <w:rFonts w:ascii="Big Caslon" w:eastAsia="Times New Roman" w:hAnsi="Big Caslon" w:cs="Big Caslon"/>
                                  <w:color w:val="222222"/>
                                  <w:sz w:val="26"/>
                                  <w:szCs w:val="26"/>
                                  <w:lang w:eastAsia="en-CA"/>
                                </w:rPr>
                              </w:pPr>
                              <w:r w:rsidRPr="00447C03">
                                <w:rPr>
                                  <w:rFonts w:ascii="Big Caslon" w:eastAsia="Times New Roman" w:hAnsi="Big Caslon" w:cs="Big Caslon"/>
                                  <w:color w:val="222222"/>
                                  <w:sz w:val="26"/>
                                  <w:szCs w:val="26"/>
                                  <w:lang w:eastAsia="en-CA"/>
                                </w:rPr>
                                <w:t>This article gives us 5 ways to integrate Snapchat in a business marketing strategy.   The first strategy is to capture quick moments, and create unique and engaging content.  After you need to offer rewards and coupons that have a limited time offer.  Promo codes are important and should be added to the snaps.   Another strategy is to give sneak peaks of new arrivals to generate a buzz on new products.  Snapchat can also be used to inform followers of special events and promotions, like flash and exclusive sales.  The final strategy is to promote behind-the-scene footage or photos.</w:t>
                              </w:r>
                            </w:p>
                            <w:p w14:paraId="6064E78F" w14:textId="77777777" w:rsidR="00002C91" w:rsidRDefault="00002C91" w:rsidP="00447C0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2536825" y="245110"/>
                            <a:ext cx="524510" cy="20129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360"/>
                        <wps:cNvSpPr txBox="1"/>
                        <wps:spPr>
                          <a:xfrm>
                            <a:off x="1603375" y="445135"/>
                            <a:ext cx="1457960" cy="20066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Text Box 361"/>
                        <wps:cNvSpPr txBox="1"/>
                        <wps:spPr>
                          <a:xfrm>
                            <a:off x="91440" y="644525"/>
                            <a:ext cx="2969895" cy="2872105"/>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91440" y="3515360"/>
                            <a:ext cx="2969895" cy="304165"/>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AE3D7CD" id="Group 363" o:spid="_x0000_s1117" style="position:absolute;margin-left:321.4pt;margin-top:174pt;width:248.25pt;height:319.85pt;z-index:251699263;mso-position-horizontal-relative:page;mso-position-vertical-relative:page" coordsize="3152775,4062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" mv:complextextbox="1">
                <v:shape id="Text Box 318" o:spid="_x0000_s1118" type="#_x0000_t202" style="position:absolute;width:3152775;height:406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tJFwQAA&#10;ANwAAAAPAAAAZHJzL2Rvd25yZXYueG1sRE9Ni8IwEL0L/ocwgjdNXUFLNYouunhwUasHj0MztsVm&#10;Upqs7f77zWHB4+N9L9edqcSLGldaVjAZRyCIM6tLzhXcrvtRDMJ5ZI2VZVLwSw7Wq35viYm2LV/o&#10;lfpchBB2CSoovK8TKV1WkEE3tjVx4B62MegDbHKpG2xDuKnkRxTNpMGSQ0OBNX0WlD3TH6OAjp25&#10;fsfznT9tH1/RPT63R50rNRx0mwUIT51/i//dB61gOglrw5lw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crSRcEAAADcAAAADwAAAAAAAAAAAAAAAACXAgAAZHJzL2Rvd25y&#10;ZXYueG1sUEsFBgAAAAAEAAQA9QAAAIUDAAAAAA==&#10;" mv:complextextbox="1" filled="f" stroked="f"/>
                <v:shape id="Text Box 358" o:spid="_x0000_s1119" type="#_x0000_t202" style="position:absolute;left:2536825;top:45720;width:52451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xwVwgAA&#10;ANwAAAAPAAAAZHJzL2Rvd25yZXYueG1sRE/Pa8IwFL4P9j+EN/A2UzeUWY0iYwNBENt68Phsnm2w&#10;eemaqPW/Nwdhx4/v93zZ20ZcqfPGsYLRMAFBXDptuFKwL37fv0D4gKyxcUwK7uRhuXh9mWOq3Y0z&#10;uuahEjGEfYoK6hDaVEpf1mTRD11LHLmT6yyGCLtK6g5vMdw28iNJJtKi4dhQY0vfNZXn/GIVrA6c&#10;/Zi/7XGXnTJTFNOEN5OzUoO3fjUDEagP/+Kne60VfI7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fHBXCAAAA3AAAAA8AAAAAAAAAAAAAAAAAlwIAAGRycy9kb3du&#10;cmV2LnhtbFBLBQYAAAAABAAEAPUAAACGAwAAAAA=&#10;" filled="f" stroked="f">
                  <v:textbox style="mso-next-textbox:#Text Box 359" inset="0,0,0,0">
                    <w:txbxContent>
                      <w:p w14:paraId="1186CA7D" w14:textId="1D7F73A5" w:rsidR="00002C91" w:rsidRPr="00447C03" w:rsidRDefault="00002C91" w:rsidP="00447C03">
                        <w:pPr>
                          <w:shd w:val="clear" w:color="auto" w:fill="FFFFFF"/>
                          <w:spacing w:after="120"/>
                          <w:jc w:val="both"/>
                          <w:rPr>
                            <w:rFonts w:ascii="Big Caslon" w:eastAsia="Times New Roman" w:hAnsi="Big Caslon" w:cs="Big Caslon"/>
                            <w:color w:val="222222"/>
                            <w:sz w:val="26"/>
                            <w:szCs w:val="26"/>
                            <w:lang w:eastAsia="en-CA"/>
                          </w:rPr>
                        </w:pPr>
                        <w:r w:rsidRPr="00447C03">
                          <w:rPr>
                            <w:rFonts w:ascii="Big Caslon" w:eastAsia="Times New Roman" w:hAnsi="Big Caslon" w:cs="Big Caslon"/>
                            <w:color w:val="222222"/>
                            <w:sz w:val="26"/>
                            <w:szCs w:val="26"/>
                            <w:lang w:eastAsia="en-CA"/>
                          </w:rPr>
                          <w:t>This article gives us 5 ways to integrate Snapchat in a business marketing strategy.   The first strategy is to capture quick moments, and create unique and engaging content.  After you need to offer rewards and coupons that have a limited time offer.  Promo codes are important and should be added to the snaps.   Another strategy is to give sneak peaks of new arrivals to generate a buzz on new products.  Snapchat can also be used to inform followers of special events and promotions, like flash and exclusive sales.  The final strategy is to promote behind-the-scene footage or photos.</w:t>
                        </w:r>
                      </w:p>
                      <w:p w14:paraId="6064E78F" w14:textId="77777777" w:rsidR="00002C91" w:rsidRDefault="00002C91" w:rsidP="00447C03"/>
                    </w:txbxContent>
                  </v:textbox>
                </v:shape>
                <v:shape id="Text Box 359" o:spid="_x0000_s1120" type="#_x0000_t202" style="position:absolute;left:2536825;top:245110;width:524510;height:201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7mOxQAA&#10;ANwAAAAPAAAAZHJzL2Rvd25yZXYueG1sRI9Ba8JAFITvBf/D8oTe6sYWRV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TuY7FAAAA3AAAAA8AAAAAAAAAAAAAAAAAlwIAAGRycy9k&#10;b3ducmV2LnhtbFBLBQYAAAAABAAEAPUAAACJAwAAAAA=&#10;" filled="f" stroked="f">
                  <v:textbox style="mso-next-textbox:#Text Box 360" inset="0,0,0,0">
                    <w:txbxContent/>
                  </v:textbox>
                </v:shape>
                <v:shape id="Text Box 360" o:spid="_x0000_s1121" type="#_x0000_t202" style="position:absolute;left:1603375;top:445135;width:145796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dquwgAA&#10;ANwAAAAPAAAAZHJzL2Rvd25yZXYueG1sRE/Pa8IwFL4P/B/CE3abqRuUWU1FZANhMKz14PHZvLbB&#10;5qVronb//XIQdvz4fq/Wo+3EjQZvHCuYzxIQxJXThhsFx/Lz5R2ED8gaO8ek4Jc8rPPJ0woz7e5c&#10;0O0QGhFD2GeooA2hz6T0VUsW/cz1xJGr3WAxRDg0Ug94j+G2k69JkkqLhmNDiz1tW6ouh6tVsDlx&#10;8WF+vs/7oi5MWS4S/kovSj1Px80SRKAx/Isf7p1W8JbG+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F2q7CAAAA3AAAAA8AAAAAAAAAAAAAAAAAlwIAAGRycy9kb3du&#10;cmV2LnhtbFBLBQYAAAAABAAEAPUAAACGAwAAAAA=&#10;" filled="f" stroked="f">
                  <v:textbox style="mso-next-textbox:#Text Box 361" inset="0,0,0,0">
                    <w:txbxContent/>
                  </v:textbox>
                </v:shape>
                <v:shape id="Text Box 361" o:spid="_x0000_s1122" type="#_x0000_t202" style="position:absolute;left:91440;top:644525;width:2969895;height:287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81xQAA&#10;ANwAAAAPAAAAZHJzL2Rvd25yZXYueG1sRI9Ba8JAFITvgv9heUJvurGF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JfzXFAAAA3AAAAA8AAAAAAAAAAAAAAAAAlwIAAGRycy9k&#10;b3ducmV2LnhtbFBLBQYAAAAABAAEAPUAAACJAwAAAAA=&#10;" filled="f" stroked="f">
                  <v:textbox style="mso-next-textbox:#Text Box 362" inset="0,0,0,0">
                    <w:txbxContent/>
                  </v:textbox>
                </v:shape>
                <v:shape id="Text Box 362" o:spid="_x0000_s1123" type="#_x0000_t202" style="position:absolute;left:91440;top:3515360;width:296989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FC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b4ULFAAAA3AAAAA8AAAAAAAAAAAAAAAAAlwIAAGRycy9k&#10;b3ducmV2LnhtbFBLBQYAAAAABAAEAPUAAACJAwAAAAA=&#10;" filled="f" stroked="f">
                  <v:textbox inset="0,0,0,0">
                    <w:txbxContent/>
                  </v:textbox>
                </v:shape>
                <w10:wrap type="through" anchorx="page" anchory="page"/>
              </v:group>
            </w:pict>
          </mc:Fallback>
        </mc:AlternateContent>
      </w:r>
      <w:r w:rsidR="00644750">
        <w:rPr>
          <w:noProof/>
        </w:rPr>
        <mc:AlternateContent>
          <mc:Choice Requires="wps">
            <w:drawing>
              <wp:anchor distT="0" distB="0" distL="114300" distR="114300" simplePos="0" relativeHeight="251726911" behindDoc="0" locked="0" layoutInCell="1" allowOverlap="1" wp14:anchorId="0BEAFDAD" wp14:editId="38862BA5">
                <wp:simplePos x="0" y="0"/>
                <wp:positionH relativeFrom="page">
                  <wp:posOffset>3122295</wp:posOffset>
                </wp:positionH>
                <wp:positionV relativeFrom="page">
                  <wp:posOffset>2005965</wp:posOffset>
                </wp:positionV>
                <wp:extent cx="295910" cy="330200"/>
                <wp:effectExtent l="0" t="0" r="0" b="0"/>
                <wp:wrapThrough wrapText="bothSides">
                  <wp:wrapPolygon edited="0">
                    <wp:start x="1854" y="0"/>
                    <wp:lineTo x="1854" y="19938"/>
                    <wp:lineTo x="18541" y="19938"/>
                    <wp:lineTo x="18541" y="0"/>
                    <wp:lineTo x="1854" y="0"/>
                  </wp:wrapPolygon>
                </wp:wrapThrough>
                <wp:docPr id="341" name="Text Box 341"/>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CEC88D" w14:textId="77777777" w:rsidR="00002C91" w:rsidRPr="00644750" w:rsidRDefault="00002C91" w:rsidP="00644750">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1" o:spid="_x0000_s1124" type="#_x0000_t202" style="position:absolute;margin-left:245.85pt;margin-top:157.95pt;width:23.3pt;height:26pt;z-index:25172691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wQRdQCAAAh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" mv:complextextbox="1" filled="f" stroked="f">
                <v:textbox>
                  <w:txbxContent>
                    <w:p w14:paraId="72CEC88D" w14:textId="77777777" w:rsidR="00002C91" w:rsidRPr="00644750" w:rsidRDefault="00002C91" w:rsidP="00644750">
                      <w:pPr>
                        <w:rPr>
                          <w:b/>
                        </w:rPr>
                      </w:pPr>
                      <w:r>
                        <w:rPr>
                          <w:b/>
                        </w:rPr>
                        <w:t>5</w:t>
                      </w:r>
                    </w:p>
                  </w:txbxContent>
                </v:textbox>
                <w10:wrap type="through" anchorx="page" anchory="page"/>
              </v:shape>
            </w:pict>
          </mc:Fallback>
        </mc:AlternateContent>
      </w:r>
      <w:r w:rsidR="00644750">
        <w:rPr>
          <w:noProof/>
        </w:rPr>
        <mc:AlternateContent>
          <mc:Choice Requires="wps">
            <w:drawing>
              <wp:anchor distT="0" distB="0" distL="114300" distR="114300" simplePos="0" relativeHeight="251724863" behindDoc="0" locked="0" layoutInCell="1" allowOverlap="1" wp14:anchorId="44A69763" wp14:editId="0E45334F">
                <wp:simplePos x="0" y="0"/>
                <wp:positionH relativeFrom="page">
                  <wp:posOffset>6182360</wp:posOffset>
                </wp:positionH>
                <wp:positionV relativeFrom="page">
                  <wp:posOffset>2209165</wp:posOffset>
                </wp:positionV>
                <wp:extent cx="295910" cy="330200"/>
                <wp:effectExtent l="0" t="0" r="0" b="0"/>
                <wp:wrapThrough wrapText="bothSides">
                  <wp:wrapPolygon edited="0">
                    <wp:start x="1854" y="0"/>
                    <wp:lineTo x="1854" y="19938"/>
                    <wp:lineTo x="18541" y="19938"/>
                    <wp:lineTo x="18541" y="0"/>
                    <wp:lineTo x="1854" y="0"/>
                  </wp:wrapPolygon>
                </wp:wrapThrough>
                <wp:docPr id="340" name="Text Box 340"/>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A9AEB6" w14:textId="4E7EB72B" w:rsidR="00002C91" w:rsidRPr="00644750" w:rsidRDefault="00002C91" w:rsidP="00644750">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0" o:spid="_x0000_s1125" type="#_x0000_t202" style="position:absolute;margin-left:486.8pt;margin-top:173.95pt;width:23.3pt;height:26pt;z-index:2517248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" mv:complextextbox="1" filled="f" stroked="f">
                <v:textbox>
                  <w:txbxContent>
                    <w:p w14:paraId="71A9AEB6" w14:textId="4E7EB72B" w:rsidR="00002C91" w:rsidRPr="00644750" w:rsidRDefault="00002C91" w:rsidP="00644750">
                      <w:pPr>
                        <w:rPr>
                          <w:b/>
                        </w:rPr>
                      </w:pPr>
                      <w:r>
                        <w:rPr>
                          <w:b/>
                        </w:rPr>
                        <w:t>5</w:t>
                      </w:r>
                    </w:p>
                  </w:txbxContent>
                </v:textbox>
                <w10:wrap type="through" anchorx="page" anchory="page"/>
              </v:shape>
            </w:pict>
          </mc:Fallback>
        </mc:AlternateContent>
      </w:r>
      <w:r w:rsidR="006A0F73">
        <w:rPr>
          <w:noProof/>
        </w:rPr>
        <w:drawing>
          <wp:anchor distT="0" distB="0" distL="114300" distR="114300" simplePos="0" relativeHeight="251654136" behindDoc="0" locked="0" layoutInCell="1" allowOverlap="1" wp14:anchorId="3FD31008" wp14:editId="0FCE136D">
            <wp:simplePos x="0" y="0"/>
            <wp:positionH relativeFrom="page">
              <wp:posOffset>3281680</wp:posOffset>
            </wp:positionH>
            <wp:positionV relativeFrom="page">
              <wp:posOffset>6271895</wp:posOffset>
            </wp:positionV>
            <wp:extent cx="4033520" cy="3343910"/>
            <wp:effectExtent l="0" t="0" r="5080" b="8890"/>
            <wp:wrapTight wrapText="bothSides">
              <wp:wrapPolygon edited="0">
                <wp:start x="0" y="0"/>
                <wp:lineTo x="0" y="21493"/>
                <wp:lineTo x="21491" y="21493"/>
                <wp:lineTo x="21491"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a:picLocks noChangeAspect="1"/>
                    </pic:cNvPicPr>
                  </pic:nvPicPr>
                  <pic:blipFill rotWithShape="1">
                    <a:blip r:embed="rId19">
                      <a:alphaModFix amt="80000"/>
                    </a:blip>
                    <a:srcRect l="12302" r="9516"/>
                    <a:stretch/>
                  </pic:blipFill>
                  <pic:spPr bwMode="auto">
                    <a:xfrm>
                      <a:off x="0" y="0"/>
                      <a:ext cx="4033520" cy="3343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8A10C2">
        <w:rPr>
          <w:noProof/>
        </w:rPr>
        <mc:AlternateContent>
          <mc:Choice Requires="wps">
            <w:drawing>
              <wp:anchor distT="0" distB="0" distL="114300" distR="114300" simplePos="0" relativeHeight="251712575" behindDoc="0" locked="0" layoutInCell="1" allowOverlap="1" wp14:anchorId="60E4F3D0" wp14:editId="6FCBF923">
                <wp:simplePos x="0" y="0"/>
                <wp:positionH relativeFrom="page">
                  <wp:posOffset>457200</wp:posOffset>
                </wp:positionH>
                <wp:positionV relativeFrom="page">
                  <wp:posOffset>6708775</wp:posOffset>
                </wp:positionV>
                <wp:extent cx="4271645" cy="731520"/>
                <wp:effectExtent l="0" t="0" r="0" b="5080"/>
                <wp:wrapTight wrapText="bothSides">
                  <wp:wrapPolygon edited="0">
                    <wp:start x="0" y="0"/>
                    <wp:lineTo x="0" y="21000"/>
                    <wp:lineTo x="21449" y="21000"/>
                    <wp:lineTo x="21449" y="0"/>
                    <wp:lineTo x="0" y="0"/>
                  </wp:wrapPolygon>
                </wp:wrapTight>
                <wp:docPr id="3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1645"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01DF4B92" w14:textId="77777777" w:rsidR="00002C91" w:rsidRPr="00E04B2E" w:rsidRDefault="00002C91" w:rsidP="00B144B7">
                            <w:pPr>
                              <w:pStyle w:val="Heading2"/>
                              <w:jc w:val="center"/>
                              <w:rPr>
                                <w:sz w:val="40"/>
                                <w:szCs w:val="40"/>
                              </w:rPr>
                            </w:pPr>
                          </w:p>
                          <w:p w14:paraId="6E62D6BC" w14:textId="12B778BB" w:rsidR="00002C91" w:rsidRPr="00E04B2E" w:rsidRDefault="00002C91" w:rsidP="00B144B7">
                            <w:pPr>
                              <w:pStyle w:val="Heading2"/>
                              <w:jc w:val="center"/>
                              <w:rPr>
                                <w:sz w:val="40"/>
                                <w:szCs w:val="40"/>
                              </w:rPr>
                            </w:pPr>
                            <w:r>
                              <w:rPr>
                                <w:sz w:val="40"/>
                                <w:szCs w:val="40"/>
                              </w:rPr>
                              <w:t>Fashion Brands on Social Media</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margin-left:36pt;margin-top:528.25pt;width:336.35pt;height:57.6pt;z-index:251712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" fillcolor="black" stroked="f">
                <v:textbox inset="10.8pt,,10.8pt">
                  <w:txbxContent>
                    <w:p w14:paraId="01DF4B92" w14:textId="77777777" w:rsidR="00002C91" w:rsidRPr="00E04B2E" w:rsidRDefault="00002C91" w:rsidP="00B144B7">
                      <w:pPr>
                        <w:pStyle w:val="Heading2"/>
                        <w:jc w:val="center"/>
                        <w:rPr>
                          <w:sz w:val="40"/>
                          <w:szCs w:val="40"/>
                        </w:rPr>
                      </w:pPr>
                    </w:p>
                    <w:p w14:paraId="6E62D6BC" w14:textId="12B778BB" w:rsidR="00002C91" w:rsidRPr="00E04B2E" w:rsidRDefault="00002C91" w:rsidP="00B144B7">
                      <w:pPr>
                        <w:pStyle w:val="Heading2"/>
                        <w:jc w:val="center"/>
                        <w:rPr>
                          <w:sz w:val="40"/>
                          <w:szCs w:val="40"/>
                        </w:rPr>
                      </w:pPr>
                      <w:r>
                        <w:rPr>
                          <w:sz w:val="40"/>
                          <w:szCs w:val="40"/>
                        </w:rPr>
                        <w:t>Fashion Brands on Social Media</w:t>
                      </w:r>
                    </w:p>
                  </w:txbxContent>
                </v:textbox>
                <w10:wrap type="tight" anchorx="page" anchory="page"/>
              </v:rect>
            </w:pict>
          </mc:Fallback>
        </mc:AlternateContent>
      </w:r>
      <w:r w:rsidR="008A10C2">
        <w:rPr>
          <w:noProof/>
        </w:rPr>
        <mc:AlternateContent>
          <mc:Choice Requires="wps">
            <w:drawing>
              <wp:anchor distT="0" distB="0" distL="114300" distR="114300" simplePos="0" relativeHeight="251714623" behindDoc="0" locked="0" layoutInCell="1" allowOverlap="1" wp14:anchorId="3C8BF1A0" wp14:editId="7F21AAEC">
                <wp:simplePos x="0" y="0"/>
                <wp:positionH relativeFrom="page">
                  <wp:posOffset>457200</wp:posOffset>
                </wp:positionH>
                <wp:positionV relativeFrom="page">
                  <wp:posOffset>7444105</wp:posOffset>
                </wp:positionV>
                <wp:extent cx="6858000" cy="2198370"/>
                <wp:effectExtent l="0" t="0" r="0" b="0"/>
                <wp:wrapTight wrapText="bothSides">
                  <wp:wrapPolygon edited="0">
                    <wp:start x="80" y="250"/>
                    <wp:lineTo x="80" y="20964"/>
                    <wp:lineTo x="21440" y="20964"/>
                    <wp:lineTo x="21440" y="250"/>
                    <wp:lineTo x="80" y="250"/>
                  </wp:wrapPolygon>
                </wp:wrapTight>
                <wp:docPr id="3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983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04774B0" w14:textId="0A9F5D0C" w:rsidR="00002C91" w:rsidRPr="001F487F" w:rsidRDefault="00002C91" w:rsidP="001F487F">
                            <w:pPr>
                              <w:jc w:val="both"/>
                              <w:rPr>
                                <w:rFonts w:ascii="Big Caslon" w:hAnsi="Big Caslon" w:cs="Big Caslon"/>
                                <w:sz w:val="26"/>
                                <w:szCs w:val="26"/>
                              </w:rPr>
                            </w:pPr>
                            <w:r w:rsidRPr="001F487F">
                              <w:rPr>
                                <w:rFonts w:ascii="Big Caslon" w:hAnsi="Big Caslon" w:cs="Big Caslon"/>
                                <w:sz w:val="26"/>
                                <w:szCs w:val="26"/>
                              </w:rPr>
                              <w:t>Burberry is the pioneer in digital marketing space. It joined Snapchat a year ago to create a “buzz” around one of its fashion show</w:t>
                            </w:r>
                            <w:r>
                              <w:rPr>
                                <w:rFonts w:ascii="Big Caslon" w:hAnsi="Big Caslon" w:cs="Big Caslon"/>
                                <w:sz w:val="26"/>
                                <w:szCs w:val="26"/>
                              </w:rPr>
                              <w:t>s</w:t>
                            </w:r>
                            <w:r w:rsidRPr="001F487F">
                              <w:rPr>
                                <w:rFonts w:ascii="Big Caslon" w:hAnsi="Big Caslon" w:cs="Big Caslon"/>
                                <w:sz w:val="26"/>
                                <w:szCs w:val="26"/>
                              </w:rPr>
                              <w:t xml:space="preserve"> in Los Angeles and has been using Snapchat ever since. This platform has been mainly used by Burberry to promote events, brands and even recently, promote Fashion Week in London</w:t>
                            </w:r>
                            <w:r>
                              <w:rPr>
                                <w:rFonts w:ascii="Big Caslon" w:hAnsi="Big Caslon" w:cs="Big Caslon"/>
                                <w:sz w:val="26"/>
                                <w:szCs w:val="26"/>
                              </w:rPr>
                              <w:t>,</w:t>
                            </w:r>
                            <w:r w:rsidRPr="001F487F">
                              <w:rPr>
                                <w:rFonts w:ascii="Big Caslon" w:hAnsi="Big Caslon" w:cs="Big Caslon"/>
                                <w:sz w:val="26"/>
                                <w:szCs w:val="26"/>
                              </w:rPr>
                              <w:t xml:space="preserve"> this September. </w:t>
                            </w:r>
                          </w:p>
                          <w:p w14:paraId="31701804" w14:textId="77777777" w:rsidR="00002C91" w:rsidRPr="001F487F" w:rsidRDefault="00002C91" w:rsidP="001F487F">
                            <w:pPr>
                              <w:jc w:val="both"/>
                              <w:rPr>
                                <w:rFonts w:ascii="Big Caslon" w:hAnsi="Big Caslon" w:cs="Big Caslon"/>
                                <w:sz w:val="26"/>
                                <w:szCs w:val="26"/>
                              </w:rPr>
                            </w:pPr>
                            <w:r w:rsidRPr="001F487F">
                              <w:rPr>
                                <w:rFonts w:ascii="Big Caslon" w:hAnsi="Big Caslon" w:cs="Big Caslon"/>
                                <w:sz w:val="26"/>
                                <w:szCs w:val="26"/>
                              </w:rPr>
                              <w:t>Valentino is one of the few luxury brands to use Snapchat as one of their main marketing strategies who posts regularly on a daily basis. By doing so, Valentino reveals products, brings followers into their showrooms, stores and even backstage access. The use of this platform creates an exclusive experience for followers while providing a direct and personal connection with them. It also reaches a younger segment of consumers to explore this luxury brand.</w:t>
                            </w:r>
                          </w:p>
                          <w:p w14:paraId="7490D838" w14:textId="77777777" w:rsidR="00002C91" w:rsidRPr="0079595E" w:rsidRDefault="00002C91" w:rsidP="00EC449E">
                            <w:pPr>
                              <w:pStyle w:val="BodyText2"/>
                              <w:jc w:val="both"/>
                              <w:rPr>
                                <w:rFonts w:ascii="Big Caslon" w:hAnsi="Big Caslon" w:cs="Big Caslon"/>
                                <w:sz w:val="26"/>
                                <w:szCs w:val="26"/>
                              </w:rPr>
                            </w:pPr>
                          </w:p>
                          <w:p w14:paraId="66664955" w14:textId="77777777" w:rsidR="00002C91" w:rsidRDefault="00002C9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36pt;margin-top:586.15pt;width:540pt;height:173.1pt;z-index:2517146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" mv:complextextbox="1" filled="f" stroked="f">
                <v:textbox inset=",7.2pt,,7.2pt">
                  <w:txbxContent>
                    <w:p w14:paraId="604774B0" w14:textId="0A9F5D0C" w:rsidR="00002C91" w:rsidRPr="001F487F" w:rsidRDefault="00002C91" w:rsidP="001F487F">
                      <w:pPr>
                        <w:jc w:val="both"/>
                        <w:rPr>
                          <w:rFonts w:ascii="Big Caslon" w:hAnsi="Big Caslon" w:cs="Big Caslon"/>
                          <w:sz w:val="26"/>
                          <w:szCs w:val="26"/>
                        </w:rPr>
                      </w:pPr>
                      <w:r w:rsidRPr="001F487F">
                        <w:rPr>
                          <w:rFonts w:ascii="Big Caslon" w:hAnsi="Big Caslon" w:cs="Big Caslon"/>
                          <w:sz w:val="26"/>
                          <w:szCs w:val="26"/>
                        </w:rPr>
                        <w:t>Burberry is the pioneer in digital marketing space. It joined Snapchat a year ago to create a “buzz” around one of its fashion show</w:t>
                      </w:r>
                      <w:r>
                        <w:rPr>
                          <w:rFonts w:ascii="Big Caslon" w:hAnsi="Big Caslon" w:cs="Big Caslon"/>
                          <w:sz w:val="26"/>
                          <w:szCs w:val="26"/>
                        </w:rPr>
                        <w:t>s</w:t>
                      </w:r>
                      <w:r w:rsidRPr="001F487F">
                        <w:rPr>
                          <w:rFonts w:ascii="Big Caslon" w:hAnsi="Big Caslon" w:cs="Big Caslon"/>
                          <w:sz w:val="26"/>
                          <w:szCs w:val="26"/>
                        </w:rPr>
                        <w:t xml:space="preserve"> in Los Angeles and has been using Snapchat ever since. This platform has been mainly used by Burberry to promote events, brands and even recently, promote Fashion Week in London</w:t>
                      </w:r>
                      <w:r>
                        <w:rPr>
                          <w:rFonts w:ascii="Big Caslon" w:hAnsi="Big Caslon" w:cs="Big Caslon"/>
                          <w:sz w:val="26"/>
                          <w:szCs w:val="26"/>
                        </w:rPr>
                        <w:t>,</w:t>
                      </w:r>
                      <w:r w:rsidRPr="001F487F">
                        <w:rPr>
                          <w:rFonts w:ascii="Big Caslon" w:hAnsi="Big Caslon" w:cs="Big Caslon"/>
                          <w:sz w:val="26"/>
                          <w:szCs w:val="26"/>
                        </w:rPr>
                        <w:t xml:space="preserve"> this September. </w:t>
                      </w:r>
                    </w:p>
                    <w:p w14:paraId="31701804" w14:textId="77777777" w:rsidR="00002C91" w:rsidRPr="001F487F" w:rsidRDefault="00002C91" w:rsidP="001F487F">
                      <w:pPr>
                        <w:jc w:val="both"/>
                        <w:rPr>
                          <w:rFonts w:ascii="Big Caslon" w:hAnsi="Big Caslon" w:cs="Big Caslon"/>
                          <w:sz w:val="26"/>
                          <w:szCs w:val="26"/>
                        </w:rPr>
                      </w:pPr>
                      <w:r w:rsidRPr="001F487F">
                        <w:rPr>
                          <w:rFonts w:ascii="Big Caslon" w:hAnsi="Big Caslon" w:cs="Big Caslon"/>
                          <w:sz w:val="26"/>
                          <w:szCs w:val="26"/>
                        </w:rPr>
                        <w:t>Valentino is one of the few luxury brands to use Snapchat as one of their main marketing strategies who posts regularly on a daily basis. By doing so, Valentino reveals products, brings followers into their showrooms, stores and even backstage access. The use of this platform creates an exclusive experience for followers while providing a direct and personal connection with them. It also reaches a younger segment of consumers to explore this luxury brand.</w:t>
                      </w:r>
                    </w:p>
                    <w:p w14:paraId="7490D838" w14:textId="77777777" w:rsidR="00002C91" w:rsidRPr="0079595E" w:rsidRDefault="00002C91" w:rsidP="00EC449E">
                      <w:pPr>
                        <w:pStyle w:val="BodyText2"/>
                        <w:jc w:val="both"/>
                        <w:rPr>
                          <w:rFonts w:ascii="Big Caslon" w:hAnsi="Big Caslon" w:cs="Big Caslon"/>
                          <w:sz w:val="26"/>
                          <w:szCs w:val="26"/>
                        </w:rPr>
                      </w:pPr>
                    </w:p>
                    <w:p w14:paraId="66664955" w14:textId="77777777" w:rsidR="00002C91" w:rsidRDefault="00002C91"/>
                  </w:txbxContent>
                </v:textbox>
                <w10:wrap type="tight" anchorx="page" anchory="page"/>
              </v:shape>
            </w:pict>
          </mc:Fallback>
        </mc:AlternateContent>
      </w:r>
      <w:r w:rsidR="00F26905">
        <w:rPr>
          <w:noProof/>
        </w:rPr>
        <mc:AlternateContent>
          <mc:Choice Requires="wpg">
            <w:drawing>
              <wp:anchor distT="0" distB="0" distL="114300" distR="114300" simplePos="0" relativeHeight="251694143" behindDoc="0" locked="0" layoutInCell="1" allowOverlap="1" wp14:anchorId="79E4F0ED" wp14:editId="49A71FA3">
                <wp:simplePos x="0" y="0"/>
                <wp:positionH relativeFrom="page">
                  <wp:posOffset>614045</wp:posOffset>
                </wp:positionH>
                <wp:positionV relativeFrom="page">
                  <wp:posOffset>773430</wp:posOffset>
                </wp:positionV>
                <wp:extent cx="3020060" cy="1765935"/>
                <wp:effectExtent l="0" t="0" r="2540" b="0"/>
                <wp:wrapThrough wrapText="bothSides">
                  <wp:wrapPolygon edited="0">
                    <wp:start x="11990" y="0"/>
                    <wp:lineTo x="8357" y="621"/>
                    <wp:lineTo x="0" y="4039"/>
                    <wp:lineTo x="0" y="18641"/>
                    <wp:lineTo x="908" y="19883"/>
                    <wp:lineTo x="3088" y="20505"/>
                    <wp:lineTo x="8720" y="20505"/>
                    <wp:lineTo x="20528" y="18951"/>
                    <wp:lineTo x="20528" y="5592"/>
                    <wp:lineTo x="21437" y="4350"/>
                    <wp:lineTo x="21437" y="1243"/>
                    <wp:lineTo x="13625" y="0"/>
                    <wp:lineTo x="11990" y="0"/>
                  </wp:wrapPolygon>
                </wp:wrapThrough>
                <wp:docPr id="357" name="Group 357"/>
                <wp:cNvGraphicFramePr/>
                <a:graphic xmlns:a="http://schemas.openxmlformats.org/drawingml/2006/main">
                  <a:graphicData uri="http://schemas.microsoft.com/office/word/2010/wordprocessingGroup">
                    <wpg:wgp>
                      <wpg:cNvGrpSpPr/>
                      <wpg:grpSpPr>
                        <a:xfrm>
                          <a:off x="0" y="0"/>
                          <a:ext cx="3020060" cy="1765935"/>
                          <a:chOff x="0" y="0"/>
                          <a:chExt cx="3020060" cy="1765935"/>
                        </a:xfrm>
                      </wpg:grpSpPr>
                      <pic:pic xmlns:pic="http://schemas.openxmlformats.org/drawingml/2006/picture">
                        <pic:nvPicPr>
                          <pic:cNvPr id="309" name="Picture 3"/>
                          <pic:cNvPicPr>
                            <a:picLocks noChangeAspect="1"/>
                          </pic:cNvPicPr>
                        </pic:nvPicPr>
                        <pic:blipFill rotWithShape="1">
                          <a:blip r:embed="rId16">
                            <a:extLst>
                              <a:ext uri="{28A0092B-C50C-407E-A947-70E740481C1C}">
                                <a14:useLocalDpi xmlns:a14="http://schemas.microsoft.com/office/drawing/2010/main" val="0"/>
                              </a:ext>
                            </a:extLst>
                          </a:blip>
                          <a:srcRect l="15097" t="3463" r="17505" b="6323"/>
                          <a:stretch/>
                        </pic:blipFill>
                        <pic:spPr bwMode="auto">
                          <a:xfrm rot="16200000">
                            <a:off x="627062" y="-627062"/>
                            <a:ext cx="1765935" cy="30200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grpSp>
                        <wpg:cNvPr id="356" name="Group 356"/>
                        <wpg:cNvGrpSpPr/>
                        <wpg:grpSpPr>
                          <a:xfrm>
                            <a:off x="405331" y="411831"/>
                            <a:ext cx="2290654" cy="1193590"/>
                            <a:chOff x="0" y="0"/>
                            <a:chExt cx="2290654" cy="1193590"/>
                          </a:xfrm>
                          <a:extLst>
                            <a:ext uri="{0CCBE362-F206-4b92-989A-16890622DB6E}">
                              <ma14:wrappingTextBoxFlag xmlns:ma14="http://schemas.microsoft.com/office/mac/drawingml/2011/main" val="1"/>
                            </a:ext>
                          </a:extLst>
                        </wpg:grpSpPr>
                        <wps:wsp>
                          <wps:cNvPr id="310" name="Text Box 310"/>
                          <wps:cNvSpPr txBox="1"/>
                          <wps:spPr>
                            <a:xfrm>
                              <a:off x="0" y="0"/>
                              <a:ext cx="2290654" cy="11935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91239" y="46004"/>
                              <a:ext cx="2108200" cy="435610"/>
                            </a:xfrm>
                            <a:prstGeom prst="rect">
                              <a:avLst/>
                            </a:prstGeom>
                            <a:noFill/>
                            <a:ln>
                              <a:noFill/>
                            </a:ln>
                            <a:effectLst/>
                            <a:extLst>
                              <a:ext uri="{C572A759-6A51-4108-AA02-DFA0A04FC94B}">
                                <ma14:wrappingTextBoxFlag xmlns:ma14="http://schemas.microsoft.com/office/mac/drawingml/2011/main"/>
                              </a:ext>
                            </a:extLst>
                          </wps:spPr>
                          <wps:txbx id="26">
                            <w:txbxContent>
                              <w:p w14:paraId="477270FF" w14:textId="142A30CA" w:rsidR="00002C91" w:rsidRDefault="00002C91" w:rsidP="004F0C37">
                                <w:pPr>
                                  <w:jc w:val="center"/>
                                  <w:rPr>
                                    <w:rFonts w:ascii="Big Caslon" w:hAnsi="Big Caslon" w:cs="Big Caslon"/>
                                    <w:sz w:val="40"/>
                                    <w:szCs w:val="40"/>
                                  </w:rPr>
                                </w:pPr>
                                <w:r w:rsidRPr="004F0C37">
                                  <w:rPr>
                                    <w:sz w:val="40"/>
                                    <w:szCs w:val="40"/>
                                  </w:rPr>
                                  <w:t xml:space="preserve">First </w:t>
                                </w:r>
                                <w:r w:rsidRPr="004F0C37">
                                  <w:rPr>
                                    <w:rFonts w:ascii="Big Caslon" w:hAnsi="Big Caslon" w:cs="Big Caslon"/>
                                    <w:sz w:val="40"/>
                                    <w:szCs w:val="40"/>
                                  </w:rPr>
                                  <w:t>Article</w:t>
                                </w:r>
                              </w:p>
                              <w:p w14:paraId="485B43D6" w14:textId="5CF87F77" w:rsidR="00002C91" w:rsidRPr="00660550" w:rsidRDefault="00002C91" w:rsidP="004F0C37">
                                <w:pPr>
                                  <w:jc w:val="center"/>
                                  <w:rPr>
                                    <w:rFonts w:ascii="Big Caslon" w:hAnsi="Big Caslon" w:cs="Big Caslon"/>
                                  </w:rPr>
                                </w:pPr>
                                <w:r>
                                  <w:rPr>
                                    <w:rFonts w:ascii="Big Caslon" w:hAnsi="Big Caslon" w:cs="Big Caslon"/>
                                  </w:rPr>
                                  <w:t>“7 Spectacular Snapchat M</w:t>
                                </w:r>
                                <w:r w:rsidRPr="00660550">
                                  <w:rPr>
                                    <w:rFonts w:ascii="Big Caslon" w:hAnsi="Big Caslon" w:cs="Big Caslon"/>
                                  </w:rPr>
                                  <w:t>arketing Strategies to Grow Your Business”</w:t>
                                </w:r>
                              </w:p>
                              <w:p w14:paraId="36C44217" w14:textId="77777777" w:rsidR="00002C91" w:rsidRPr="00660550" w:rsidRDefault="00002C91" w:rsidP="004F0C3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Text Box 354"/>
                          <wps:cNvSpPr txBox="1"/>
                          <wps:spPr>
                            <a:xfrm>
                              <a:off x="91239" y="480344"/>
                              <a:ext cx="2108200" cy="185420"/>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Text Box 355"/>
                          <wps:cNvSpPr txBox="1"/>
                          <wps:spPr>
                            <a:xfrm>
                              <a:off x="91239" y="664494"/>
                              <a:ext cx="1922145" cy="185420"/>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9E4F0ED" id="Group 357" o:spid="_x0000_s1128" style="position:absolute;margin-left:48.35pt;margin-top:60.9pt;width:237.8pt;height:139.05pt;z-index:251694143;mso-position-horizontal-relative:page;mso-position-vertical-relative:page" coordsize="3020060,17659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29" type="#_x0000_t75" style="position:absolute;left:627062;top:-627062;width:1765935;height:30200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i&#10;IEfDAAAA3AAAAA8AAABkcnMvZG93bnJldi54bWxEj09rAjEUxO9Cv0N4BW+a1IK1241SCkLFk6vt&#10;+bF5+4duXpYkruu3N4LQ4zAzv2HyzWg7MZAPrWMNL3MFgrh0puVaw+m4na1AhIhssHNMGq4UYLN+&#10;muSYGXfhAw1FrEWCcMhQQxNjn0kZyoYshrnriZNXOW8xJulraTxeEtx2cqHUUlpsOS002NNXQ+Vf&#10;cbYa5L7dVcef7e9YFtf6ZBQNb560nj6Pnx8gIo3xP/xofxsNr+od7mfSEZDr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GIgR8MAAADcAAAADwAAAAAAAAAAAAAAAACcAgAA&#10;ZHJzL2Rvd25yZXYueG1sUEsFBgAAAAAEAAQA9wAAAIwDAAAAAA==&#10;">
                  <v:imagedata r:id="rId20" o:title="" croptop="2270f" cropbottom="4144f" cropleft="9894f" cropright="11472f"/>
                  <v:path arrowok="t"/>
                </v:shape>
                <v:group id="Group 356" o:spid="_x0000_s1130" style="position:absolute;left:405331;top:411831;width:2290654;height:1193590" coordsize="2290654,1193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pMNwnGAAAA3AAA&#10;AA8AAAAAAAAAAAAAAAAAqQIAAGRycy9kb3ducmV2LnhtbFBLBQYAAAAABAAEAPoAAACcAwAAAAA=&#10;" mv:complextextbox="1">
                  <v:shape id="Text Box 310" o:spid="_x0000_s1131" type="#_x0000_t202" style="position:absolute;width:2290654;height:1193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N5DwQAA&#10;ANwAAAAPAAAAZHJzL2Rvd25yZXYueG1sRE9Ni8IwEL0L/ocwgjdNXUFLNYouunhwUasHj0MztsVm&#10;Upqs7f77zWHB4+N9L9edqcSLGldaVjAZRyCIM6tLzhXcrvtRDMJ5ZI2VZVLwSw7Wq35viYm2LV/o&#10;lfpchBB2CSoovK8TKV1WkEE3tjVx4B62MegDbHKpG2xDuKnkRxTNpMGSQ0OBNX0WlD3TH6OAjp25&#10;fsfznT9tH1/RPT63R50rNRx0mwUIT51/i//dB61gOgnzw5lw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7zeQ8EAAADcAAAADwAAAAAAAAAAAAAAAACXAgAAZHJzL2Rvd25y&#10;ZXYueG1sUEsFBgAAAAAEAAQA9QAAAIUDAAAAAA==&#10;" mv:complextextbox="1" filled="f" stroked="f"/>
                  <v:shape id="Text Box 353" o:spid="_x0000_s1132" type="#_x0000_t202" style="position:absolute;left:91239;top:46004;width:2108200;height:435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45kxQAA&#10;ANwAAAAPAAAAZHJzL2Rvd25yZXYueG1sRI9Ba8JAFITvhf6H5RW81U0rF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7jmTFAAAA3AAAAA8AAAAAAAAAAAAAAAAAlwIAAGRycy9k&#10;b3ducmV2LnhtbFBLBQYAAAAABAAEAPUAAACJAwAAAAA=&#10;" filled="f" stroked="f">
                    <v:textbox style="mso-next-textbox:#Text Box 354" inset="0,0,0,0">
                      <w:txbxContent>
                        <w:p w14:paraId="477270FF" w14:textId="142A30CA" w:rsidR="00002C91" w:rsidRDefault="00002C91" w:rsidP="004F0C37">
                          <w:pPr>
                            <w:jc w:val="center"/>
                            <w:rPr>
                              <w:rFonts w:ascii="Big Caslon" w:hAnsi="Big Caslon" w:cs="Big Caslon"/>
                              <w:sz w:val="40"/>
                              <w:szCs w:val="40"/>
                            </w:rPr>
                          </w:pPr>
                          <w:r w:rsidRPr="004F0C37">
                            <w:rPr>
                              <w:sz w:val="40"/>
                              <w:szCs w:val="40"/>
                            </w:rPr>
                            <w:t xml:space="preserve">First </w:t>
                          </w:r>
                          <w:r w:rsidRPr="004F0C37">
                            <w:rPr>
                              <w:rFonts w:ascii="Big Caslon" w:hAnsi="Big Caslon" w:cs="Big Caslon"/>
                              <w:sz w:val="40"/>
                              <w:szCs w:val="40"/>
                            </w:rPr>
                            <w:t>Article</w:t>
                          </w:r>
                        </w:p>
                        <w:p w14:paraId="485B43D6" w14:textId="5CF87F77" w:rsidR="00002C91" w:rsidRPr="00660550" w:rsidRDefault="00002C91" w:rsidP="004F0C37">
                          <w:pPr>
                            <w:jc w:val="center"/>
                            <w:rPr>
                              <w:rFonts w:ascii="Big Caslon" w:hAnsi="Big Caslon" w:cs="Big Caslon"/>
                            </w:rPr>
                          </w:pPr>
                          <w:r>
                            <w:rPr>
                              <w:rFonts w:ascii="Big Caslon" w:hAnsi="Big Caslon" w:cs="Big Caslon"/>
                            </w:rPr>
                            <w:t>“7 Spectacular Snapchat M</w:t>
                          </w:r>
                          <w:r w:rsidRPr="00660550">
                            <w:rPr>
                              <w:rFonts w:ascii="Big Caslon" w:hAnsi="Big Caslon" w:cs="Big Caslon"/>
                            </w:rPr>
                            <w:t>arketing Strategies to Grow Your Business”</w:t>
                          </w:r>
                        </w:p>
                        <w:p w14:paraId="36C44217" w14:textId="77777777" w:rsidR="00002C91" w:rsidRPr="00660550" w:rsidRDefault="00002C91" w:rsidP="004F0C37">
                          <w:pPr>
                            <w:jc w:val="center"/>
                          </w:pPr>
                        </w:p>
                      </w:txbxContent>
                    </v:textbox>
                  </v:shape>
                  <v:shape id="Text Box 354" o:spid="_x0000_s1133" type="#_x0000_t202" style="position:absolute;left:91239;top:480344;width:21082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hYQxQAA&#10;ANwAAAAPAAAAZHJzL2Rvd25yZXYueG1sRI9Pa8JAFMTvQr/D8gq96aZ/FE1dRaSCIEhjPHh8zT6T&#10;xezbmN1q+u1dQehxmJnfMNN5Z2txodYbxwpeBwkI4sJpw6WCfb7qj0H4gKyxdkwK/sjDfPbUm2Kq&#10;3ZUzuuxCKSKEfYoKqhCaVEpfVGTRD1xDHL2jay2GKNtS6havEW5r+ZYkI2nRcFyosKFlRcVp92sV&#10;LA6cfZnz9uc7O2YmzycJb0YnpV6eu8UniEBd+A8/2mut4H34Af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FhDFAAAA3AAAAA8AAAAAAAAAAAAAAAAAlwIAAGRycy9k&#10;b3ducmV2LnhtbFBLBQYAAAAABAAEAPUAAACJAwAAAAA=&#10;" filled="f" stroked="f">
                    <v:textbox style="mso-next-textbox:#Text Box 355" inset="0,0,0,0">
                      <w:txbxContent/>
                    </v:textbox>
                  </v:shape>
                  <v:shape id="Text Box 355" o:spid="_x0000_s1134" type="#_x0000_t202" style="position:absolute;left:91239;top:664494;width:19221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rOLxgAA&#10;ANwAAAAPAAAAZHJzL2Rvd25yZXYueG1sRI9Ba8JAFITvhf6H5RW81U0rik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3rOLxgAAANwAAAAPAAAAAAAAAAAAAAAAAJcCAABkcnMv&#10;ZG93bnJldi54bWxQSwUGAAAAAAQABAD1AAAAigMAAAAA&#10;" filled="f" stroked="f">
                    <v:textbox inset="0,0,0,0">
                      <w:txbxContent/>
                    </v:textbox>
                  </v:shape>
                </v:group>
                <w10:wrap type="through" anchorx="page" anchory="page"/>
              </v:group>
            </w:pict>
          </mc:Fallback>
        </mc:AlternateContent>
      </w:r>
      <w:r w:rsidR="00F26905">
        <w:rPr>
          <w:noProof/>
        </w:rPr>
        <mc:AlternateContent>
          <mc:Choice Requires="wpg">
            <w:drawing>
              <wp:anchor distT="0" distB="0" distL="114300" distR="114300" simplePos="0" relativeHeight="251702335" behindDoc="0" locked="0" layoutInCell="1" allowOverlap="1" wp14:anchorId="035F1F53" wp14:editId="32BBDBD8">
                <wp:simplePos x="0" y="0"/>
                <wp:positionH relativeFrom="page">
                  <wp:posOffset>3634740</wp:posOffset>
                </wp:positionH>
                <wp:positionV relativeFrom="page">
                  <wp:posOffset>1033780</wp:posOffset>
                </wp:positionV>
                <wp:extent cx="3020060" cy="1765935"/>
                <wp:effectExtent l="0" t="0" r="2540" b="0"/>
                <wp:wrapThrough wrapText="bothSides">
                  <wp:wrapPolygon edited="0">
                    <wp:start x="11990" y="0"/>
                    <wp:lineTo x="8357" y="621"/>
                    <wp:lineTo x="0" y="4039"/>
                    <wp:lineTo x="0" y="18641"/>
                    <wp:lineTo x="908" y="19883"/>
                    <wp:lineTo x="3088" y="20505"/>
                    <wp:lineTo x="8720" y="20505"/>
                    <wp:lineTo x="20528" y="18951"/>
                    <wp:lineTo x="20528" y="5592"/>
                    <wp:lineTo x="21437" y="4350"/>
                    <wp:lineTo x="21437" y="1243"/>
                    <wp:lineTo x="13625" y="0"/>
                    <wp:lineTo x="11990" y="0"/>
                  </wp:wrapPolygon>
                </wp:wrapThrough>
                <wp:docPr id="368" name="Group 368"/>
                <wp:cNvGraphicFramePr/>
                <a:graphic xmlns:a="http://schemas.openxmlformats.org/drawingml/2006/main">
                  <a:graphicData uri="http://schemas.microsoft.com/office/word/2010/wordprocessingGroup">
                    <wpg:wgp>
                      <wpg:cNvGrpSpPr/>
                      <wpg:grpSpPr>
                        <a:xfrm>
                          <a:off x="0" y="0"/>
                          <a:ext cx="3020060" cy="1765935"/>
                          <a:chOff x="0" y="0"/>
                          <a:chExt cx="3020060" cy="1765935"/>
                        </a:xfrm>
                      </wpg:grpSpPr>
                      <pic:pic xmlns:pic="http://schemas.openxmlformats.org/drawingml/2006/picture">
                        <pic:nvPicPr>
                          <pic:cNvPr id="320" name="Picture 3"/>
                          <pic:cNvPicPr>
                            <a:picLocks noChangeAspect="1"/>
                          </pic:cNvPicPr>
                        </pic:nvPicPr>
                        <pic:blipFill rotWithShape="1">
                          <a:blip r:embed="rId16">
                            <a:extLst>
                              <a:ext uri="{28A0092B-C50C-407E-A947-70E740481C1C}">
                                <a14:useLocalDpi xmlns:a14="http://schemas.microsoft.com/office/drawing/2010/main" val="0"/>
                              </a:ext>
                            </a:extLst>
                          </a:blip>
                          <a:srcRect l="15097" t="3463" r="17505" b="6323"/>
                          <a:stretch/>
                        </pic:blipFill>
                        <pic:spPr bwMode="auto">
                          <a:xfrm rot="16200000">
                            <a:off x="627062" y="-627062"/>
                            <a:ext cx="1765935" cy="30200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grpSp>
                        <wpg:cNvPr id="367" name="Group 367"/>
                        <wpg:cNvGrpSpPr/>
                        <wpg:grpSpPr>
                          <a:xfrm>
                            <a:off x="405331" y="411831"/>
                            <a:ext cx="2290654" cy="1193590"/>
                            <a:chOff x="0" y="0"/>
                            <a:chExt cx="2290654" cy="1193590"/>
                          </a:xfrm>
                          <a:extLst>
                            <a:ext uri="{0CCBE362-F206-4b92-989A-16890622DB6E}">
                              <ma14:wrappingTextBoxFlag xmlns:ma14="http://schemas.microsoft.com/office/mac/drawingml/2011/main" val="1"/>
                            </a:ext>
                          </a:extLst>
                        </wpg:grpSpPr>
                        <wps:wsp>
                          <wps:cNvPr id="321" name="Text Box 321"/>
                          <wps:cNvSpPr txBox="1"/>
                          <wps:spPr>
                            <a:xfrm>
                              <a:off x="0" y="0"/>
                              <a:ext cx="2290654" cy="11935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91239" y="46004"/>
                              <a:ext cx="2108200" cy="435610"/>
                            </a:xfrm>
                            <a:prstGeom prst="rect">
                              <a:avLst/>
                            </a:prstGeom>
                            <a:noFill/>
                            <a:ln>
                              <a:noFill/>
                            </a:ln>
                            <a:effectLst/>
                            <a:extLst>
                              <a:ext uri="{C572A759-6A51-4108-AA02-DFA0A04FC94B}">
                                <ma14:wrappingTextBoxFlag xmlns:ma14="http://schemas.microsoft.com/office/mac/drawingml/2011/main"/>
                              </a:ext>
                            </a:extLst>
                          </wps:spPr>
                          <wps:txbx id="27">
                            <w:txbxContent>
                              <w:p w14:paraId="5A8B8B33" w14:textId="2EDF62A7" w:rsidR="00002C91" w:rsidRDefault="00002C91" w:rsidP="00660550">
                                <w:pPr>
                                  <w:jc w:val="center"/>
                                  <w:rPr>
                                    <w:rFonts w:ascii="Big Caslon" w:hAnsi="Big Caslon" w:cs="Big Caslon"/>
                                    <w:sz w:val="40"/>
                                    <w:szCs w:val="40"/>
                                  </w:rPr>
                                </w:pPr>
                                <w:r>
                                  <w:rPr>
                                    <w:sz w:val="40"/>
                                    <w:szCs w:val="40"/>
                                  </w:rPr>
                                  <w:t>Second</w:t>
                                </w:r>
                                <w:r w:rsidRPr="004F0C37">
                                  <w:rPr>
                                    <w:sz w:val="40"/>
                                    <w:szCs w:val="40"/>
                                  </w:rPr>
                                  <w:t xml:space="preserve"> </w:t>
                                </w:r>
                                <w:r w:rsidRPr="004F0C37">
                                  <w:rPr>
                                    <w:rFonts w:ascii="Big Caslon" w:hAnsi="Big Caslon" w:cs="Big Caslon"/>
                                    <w:sz w:val="40"/>
                                    <w:szCs w:val="40"/>
                                  </w:rPr>
                                  <w:t>Article</w:t>
                                </w:r>
                              </w:p>
                              <w:p w14:paraId="366812DF" w14:textId="4C20EE6D" w:rsidR="00002C91" w:rsidRPr="00660550" w:rsidRDefault="00002C91" w:rsidP="00660550">
                                <w:pPr>
                                  <w:jc w:val="center"/>
                                  <w:rPr>
                                    <w:rFonts w:ascii="Big Caslon" w:hAnsi="Big Caslon" w:cs="Big Caslon"/>
                                  </w:rPr>
                                </w:pPr>
                                <w:r w:rsidRPr="00660550">
                                  <w:rPr>
                                    <w:rFonts w:ascii="Big Caslon" w:hAnsi="Big Caslon" w:cs="Big Caslon"/>
                                  </w:rPr>
                                  <w:t>“</w:t>
                                </w:r>
                                <w:r>
                                  <w:rPr>
                                    <w:rFonts w:ascii="Big Caslon" w:hAnsi="Big Caslon" w:cs="Big Caslon"/>
                                  </w:rPr>
                                  <w:t>5 Ways to Integrate Snapchat Into Your Marketing Strategy”</w:t>
                                </w:r>
                              </w:p>
                              <w:p w14:paraId="51A8CBB4" w14:textId="77777777" w:rsidR="00002C91" w:rsidRPr="00660550" w:rsidRDefault="00002C91" w:rsidP="00660550">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Text Box 365"/>
                          <wps:cNvSpPr txBox="1"/>
                          <wps:spPr>
                            <a:xfrm>
                              <a:off x="91239" y="480344"/>
                              <a:ext cx="2108200" cy="185420"/>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6" name="Text Box 366"/>
                          <wps:cNvSpPr txBox="1"/>
                          <wps:spPr>
                            <a:xfrm>
                              <a:off x="91239" y="664494"/>
                              <a:ext cx="1961515" cy="312420"/>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5F1F53" id="Group 368" o:spid="_x0000_s1135" style="position:absolute;margin-left:286.2pt;margin-top:81.4pt;width:237.8pt;height:139.05pt;z-index:251702335;mso-position-horizontal-relative:page;mso-position-vertical-relative:page" coordsize="3020060,17659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">
                <v:shape id="Picture 3" o:spid="_x0000_s1136" type="#_x0000_t75" style="position:absolute;left:627062;top:-627062;width:1765935;height:30200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t&#10;1brAAAAA3AAAAA8AAABkcnMvZG93bnJldi54bWxET8lqwzAQvRf6D2ICuTVyEmiLazmEgqEhp9pp&#10;z4M1sU2skZFUL38fHQI9Pt6eHWbTi5Gc7ywr2G4SEMS11R03Ci5V8fIOwgdkjb1lUrCQh0P+/JRh&#10;qu3E3zSWoRExhH2KCtoQhlRKX7dk0G/sQBy5q3UGQ4SukdrhFMNNL3dJ8ioNdhwbWhzos6X6Vv4Z&#10;BfLcna7VT/E71+XSXHRC45sjpdar+fgBItAc/sUP95dWsN/F+fFMPAIyvw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u3VusAAAADcAAAADwAAAAAAAAAAAAAAAACcAgAAZHJz&#10;L2Rvd25yZXYueG1sUEsFBgAAAAAEAAQA9wAAAIkDAAAAAA==&#10;">
                  <v:imagedata r:id="rId20" o:title="" croptop="2270f" cropbottom="4144f" cropleft="9894f" cropright="11472f"/>
                  <v:path arrowok="t"/>
                </v:shape>
                <v:group id="Group 367" o:spid="_x0000_s1137" style="position:absolute;left:405331;top:411831;width:2290654;height:1193590" coordsize="2290654,1193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tsWC/GAAAA3AAA&#10;AA8AAAAAAAAAAAAAAAAAqQIAAGRycy9kb3ducmV2LnhtbFBLBQYAAAAABAAEAPoAAACcAwAAAAA=&#10;" mv:complextextbox="1">
                  <v:shape id="Text Box 321" o:spid="_x0000_s1138" type="#_x0000_t202" style="position:absolute;width:2290654;height:1193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FlxAAA&#10;ANwAAAAPAAAAZHJzL2Rvd25yZXYueG1sRI9Pi8IwFMTvgt8hPGFvmqqwW6pRdFnFg4t/Dx4fzbMt&#10;Ni+lydrutzeC4HGYmd8w03lrSnGn2hWWFQwHEQji1OqCMwXn06ofg3AeWWNpmRT8k4P5rNuZYqJt&#10;wwe6H30mAoRdggpy76tESpfmZNANbEUcvKutDfog60zqGpsAN6UcRdGnNFhwWMixou+c0tvxzyig&#10;bWtOv/HXj98tr+voEu+brc6U+ui1iwkIT61/h1/tjVYwHg3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yxZcQAAADcAAAADwAAAAAAAAAAAAAAAACXAgAAZHJzL2Rv&#10;d25yZXYueG1sUEsFBgAAAAAEAAQA9QAAAIgDAAAAAA==&#10;" mv:complextextbox="1" filled="f" stroked="f"/>
                  <v:shape id="Text Box 364" o:spid="_x0000_s1139" type="#_x0000_t202" style="position:absolute;left:91239;top:46004;width:2108200;height:435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ytxQAA&#10;ANwAAAAPAAAAZHJzL2Rvd25yZXYueG1sRI9Ba8JAFITvBf/D8gre6qZVgo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3K3FAAAA3AAAAA8AAAAAAAAAAAAAAAAAlwIAAGRycy9k&#10;b3ducmV2LnhtbFBLBQYAAAAABAAEAPUAAACJAwAAAAA=&#10;" filled="f" stroked="f">
                    <v:textbox style="mso-next-textbox:#Text Box 365" inset="0,0,0,0">
                      <w:txbxContent>
                        <w:p w14:paraId="5A8B8B33" w14:textId="2EDF62A7" w:rsidR="00002C91" w:rsidRDefault="00002C91" w:rsidP="00660550">
                          <w:pPr>
                            <w:jc w:val="center"/>
                            <w:rPr>
                              <w:rFonts w:ascii="Big Caslon" w:hAnsi="Big Caslon" w:cs="Big Caslon"/>
                              <w:sz w:val="40"/>
                              <w:szCs w:val="40"/>
                            </w:rPr>
                          </w:pPr>
                          <w:r>
                            <w:rPr>
                              <w:sz w:val="40"/>
                              <w:szCs w:val="40"/>
                            </w:rPr>
                            <w:t>Second</w:t>
                          </w:r>
                          <w:r w:rsidRPr="004F0C37">
                            <w:rPr>
                              <w:sz w:val="40"/>
                              <w:szCs w:val="40"/>
                            </w:rPr>
                            <w:t xml:space="preserve"> </w:t>
                          </w:r>
                          <w:r w:rsidRPr="004F0C37">
                            <w:rPr>
                              <w:rFonts w:ascii="Big Caslon" w:hAnsi="Big Caslon" w:cs="Big Caslon"/>
                              <w:sz w:val="40"/>
                              <w:szCs w:val="40"/>
                            </w:rPr>
                            <w:t>Article</w:t>
                          </w:r>
                        </w:p>
                        <w:p w14:paraId="366812DF" w14:textId="4C20EE6D" w:rsidR="00002C91" w:rsidRPr="00660550" w:rsidRDefault="00002C91" w:rsidP="00660550">
                          <w:pPr>
                            <w:jc w:val="center"/>
                            <w:rPr>
                              <w:rFonts w:ascii="Big Caslon" w:hAnsi="Big Caslon" w:cs="Big Caslon"/>
                            </w:rPr>
                          </w:pPr>
                          <w:r w:rsidRPr="00660550">
                            <w:rPr>
                              <w:rFonts w:ascii="Big Caslon" w:hAnsi="Big Caslon" w:cs="Big Caslon"/>
                            </w:rPr>
                            <w:t>“</w:t>
                          </w:r>
                          <w:r>
                            <w:rPr>
                              <w:rFonts w:ascii="Big Caslon" w:hAnsi="Big Caslon" w:cs="Big Caslon"/>
                            </w:rPr>
                            <w:t>5 Ways to Integrate Snapchat Into Your Marketing Strategy”</w:t>
                          </w:r>
                        </w:p>
                        <w:p w14:paraId="51A8CBB4" w14:textId="77777777" w:rsidR="00002C91" w:rsidRPr="00660550" w:rsidRDefault="00002C91" w:rsidP="00660550">
                          <w:pPr>
                            <w:jc w:val="center"/>
                          </w:pPr>
                        </w:p>
                      </w:txbxContent>
                    </v:textbox>
                  </v:shape>
                  <v:shape id="Text Box 365" o:spid="_x0000_s1140" type="#_x0000_t202" style="position:absolute;left:91239;top:480344;width:21082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nk2xQAA&#10;ANwAAAAPAAAAZHJzL2Rvd25yZXYueG1sRI9Ba8JAFITvBf/D8gre6qYVg4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yeTbFAAAA3AAAAA8AAAAAAAAAAAAAAAAAlwIAAGRycy9k&#10;b3ducmV2LnhtbFBLBQYAAAAABAAEAPUAAACJAwAAAAA=&#10;" filled="f" stroked="f">
                    <v:textbox style="mso-next-textbox:#Text Box 366" inset="0,0,0,0">
                      <w:txbxContent/>
                    </v:textbox>
                  </v:shape>
                  <v:shape id="Text Box 366" o:spid="_x0000_s1141" type="#_x0000_t202" style="position:absolute;left:91239;top:664494;width:196151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OdBxAAA&#10;ANwAAAAPAAAAZHJzL2Rvd25yZXYueG1sRI9Ba8JAFITvQv/D8gredFOFoKmrSFEoCNKYHnp8zT6T&#10;xezbmN1q/PduQfA4zMw3zGLV20ZcqPPGsYK3cQKCuHTacKXgu9iOZiB8QNbYOCYFN/KwWr4MFphp&#10;d+WcLodQiQhhn6GCOoQ2k9KXNVn0Y9cSR+/oOoshyq6SusNrhNtGTpIklRYNx4UaW/qoqTwd/qyC&#10;9Q/nG3Pe/37lx9wUxTzhXXpSavjar99BBOrDM/xof2oF0z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DnQcQAAADcAAAADwAAAAAAAAAAAAAAAACXAgAAZHJzL2Rv&#10;d25yZXYueG1sUEsFBgAAAAAEAAQA9QAAAIgDAAAAAA==&#10;" filled="f" stroked="f">
                    <v:textbox inset="0,0,0,0">
                      <w:txbxContent/>
                    </v:textbox>
                  </v:shape>
                </v:group>
                <w10:wrap type="through" anchorx="page" anchory="page"/>
              </v:group>
            </w:pict>
          </mc:Fallback>
        </mc:AlternateContent>
      </w:r>
      <w:r w:rsidR="00660550">
        <w:rPr>
          <w:noProof/>
        </w:rPr>
        <mc:AlternateContent>
          <mc:Choice Requires="wps">
            <w:drawing>
              <wp:anchor distT="0" distB="0" distL="114300" distR="114300" simplePos="0" relativeHeight="251695167" behindDoc="0" locked="0" layoutInCell="1" allowOverlap="1" wp14:anchorId="4451D1F3" wp14:editId="7B33D598">
                <wp:simplePos x="0" y="0"/>
                <wp:positionH relativeFrom="page">
                  <wp:posOffset>567690</wp:posOffset>
                </wp:positionH>
                <wp:positionV relativeFrom="page">
                  <wp:posOffset>2552700</wp:posOffset>
                </wp:positionV>
                <wp:extent cx="3152775" cy="3743325"/>
                <wp:effectExtent l="0" t="0" r="0" b="0"/>
                <wp:wrapThrough wrapText="bothSides">
                  <wp:wrapPolygon edited="0">
                    <wp:start x="174" y="0"/>
                    <wp:lineTo x="174" y="21398"/>
                    <wp:lineTo x="21230" y="21398"/>
                    <wp:lineTo x="21230" y="0"/>
                    <wp:lineTo x="174" y="0"/>
                  </wp:wrapPolygon>
                </wp:wrapThrough>
                <wp:docPr id="312" name="Text Box 312"/>
                <wp:cNvGraphicFramePr/>
                <a:graphic xmlns:a="http://schemas.openxmlformats.org/drawingml/2006/main">
                  <a:graphicData uri="http://schemas.microsoft.com/office/word/2010/wordprocessingShape">
                    <wps:wsp>
                      <wps:cNvSpPr txBox="1"/>
                      <wps:spPr>
                        <a:xfrm>
                          <a:off x="0" y="0"/>
                          <a:ext cx="3152775" cy="37433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C6F9F0" w14:textId="38530215" w:rsidR="00002C91" w:rsidRPr="000B73EC" w:rsidRDefault="00002C91" w:rsidP="000B73EC">
                            <w:pPr>
                              <w:shd w:val="clear" w:color="auto" w:fill="FFFFFF"/>
                              <w:spacing w:after="120"/>
                              <w:jc w:val="both"/>
                              <w:rPr>
                                <w:rFonts w:ascii="Big Caslon" w:eastAsia="Times New Roman" w:hAnsi="Big Caslon" w:cs="Big Caslon"/>
                                <w:color w:val="222222"/>
                                <w:sz w:val="26"/>
                                <w:szCs w:val="26"/>
                                <w:lang w:eastAsia="en-CA"/>
                              </w:rPr>
                            </w:pPr>
                            <w:r w:rsidRPr="000B73EC">
                              <w:rPr>
                                <w:rFonts w:ascii="Big Caslon" w:eastAsia="Times New Roman" w:hAnsi="Big Caslon" w:cs="Big Caslon"/>
                                <w:color w:val="222222"/>
                                <w:sz w:val="26"/>
                                <w:szCs w:val="26"/>
                                <w:lang w:eastAsia="en-CA"/>
                              </w:rPr>
                              <w:t>T</w:t>
                            </w:r>
                            <w:r>
                              <w:rPr>
                                <w:rFonts w:ascii="Big Caslon" w:eastAsia="Times New Roman" w:hAnsi="Big Caslon" w:cs="Big Caslon"/>
                                <w:color w:val="222222"/>
                                <w:sz w:val="26"/>
                                <w:szCs w:val="26"/>
                                <w:lang w:eastAsia="en-CA"/>
                              </w:rPr>
                              <w:t>his article demonstrates 7</w:t>
                            </w:r>
                            <w:r w:rsidRPr="000B73EC">
                              <w:rPr>
                                <w:rFonts w:ascii="Big Caslon" w:eastAsia="Times New Roman" w:hAnsi="Big Caslon" w:cs="Big Caslon"/>
                                <w:color w:val="222222"/>
                                <w:sz w:val="26"/>
                                <w:szCs w:val="26"/>
                                <w:lang w:eastAsia="en-CA"/>
                              </w:rPr>
                              <w:t xml:space="preserve"> Snapchat Marketing Strategies to grow your business.  First, built exclusive promotions to increase e-commerce sale to convert followers into actual sales.  Then, you need to post snaps on a daily basis.  A third strategy is to include occasional discounts or coupons codes in your snaps and also use other social media outlets to do so.  You should also use </w:t>
                            </w:r>
                            <w:proofErr w:type="spellStart"/>
                            <w:r w:rsidRPr="000B73EC">
                              <w:rPr>
                                <w:rFonts w:ascii="Big Caslon" w:eastAsia="Times New Roman" w:hAnsi="Big Caslon" w:cs="Big Caslon"/>
                                <w:color w:val="222222"/>
                                <w:sz w:val="26"/>
                                <w:szCs w:val="26"/>
                                <w:lang w:eastAsia="en-CA"/>
                              </w:rPr>
                              <w:t>geofilters</w:t>
                            </w:r>
                            <w:proofErr w:type="spellEnd"/>
                            <w:r w:rsidRPr="000B73EC">
                              <w:rPr>
                                <w:rFonts w:ascii="Big Caslon" w:eastAsia="Times New Roman" w:hAnsi="Big Caslon" w:cs="Big Caslon"/>
                                <w:color w:val="222222"/>
                                <w:sz w:val="26"/>
                                <w:szCs w:val="26"/>
                                <w:lang w:eastAsia="en-CA"/>
                              </w:rPr>
                              <w:t xml:space="preserve"> to publicize events related to your business.  The use of sponsored posts or snapchat takeover is also recommended.  As well as the use of influencers to take over your Snapchat account.   Snapchat Q&amp;A’s is also a great marketing strategy.  The seventh and eight strategies recommended are to prepare contests and finally to consistently try to grow your Snapchat followers.</w:t>
                            </w:r>
                          </w:p>
                          <w:p w14:paraId="45208E83" w14:textId="77777777" w:rsidR="00002C91" w:rsidRDefault="00002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2" o:spid="_x0000_s1142" type="#_x0000_t202" style="position:absolute;margin-left:44.7pt;margin-top:201pt;width:248.25pt;height:294.75pt;z-index:25169516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" mv:complextextbox="1" filled="f" stroked="f">
                <v:textbox>
                  <w:txbxContent>
                    <w:p w14:paraId="65C6F9F0" w14:textId="38530215" w:rsidR="00002C91" w:rsidRPr="000B73EC" w:rsidRDefault="00002C91" w:rsidP="000B73EC">
                      <w:pPr>
                        <w:shd w:val="clear" w:color="auto" w:fill="FFFFFF"/>
                        <w:spacing w:after="120"/>
                        <w:jc w:val="both"/>
                        <w:rPr>
                          <w:rFonts w:ascii="Big Caslon" w:eastAsia="Times New Roman" w:hAnsi="Big Caslon" w:cs="Big Caslon"/>
                          <w:color w:val="222222"/>
                          <w:sz w:val="26"/>
                          <w:szCs w:val="26"/>
                          <w:lang w:eastAsia="en-CA"/>
                        </w:rPr>
                      </w:pPr>
                      <w:r w:rsidRPr="000B73EC">
                        <w:rPr>
                          <w:rFonts w:ascii="Big Caslon" w:eastAsia="Times New Roman" w:hAnsi="Big Caslon" w:cs="Big Caslon"/>
                          <w:color w:val="222222"/>
                          <w:sz w:val="26"/>
                          <w:szCs w:val="26"/>
                          <w:lang w:eastAsia="en-CA"/>
                        </w:rPr>
                        <w:t>T</w:t>
                      </w:r>
                      <w:r>
                        <w:rPr>
                          <w:rFonts w:ascii="Big Caslon" w:eastAsia="Times New Roman" w:hAnsi="Big Caslon" w:cs="Big Caslon"/>
                          <w:color w:val="222222"/>
                          <w:sz w:val="26"/>
                          <w:szCs w:val="26"/>
                          <w:lang w:eastAsia="en-CA"/>
                        </w:rPr>
                        <w:t>his article demonstrates 7</w:t>
                      </w:r>
                      <w:r w:rsidRPr="000B73EC">
                        <w:rPr>
                          <w:rFonts w:ascii="Big Caslon" w:eastAsia="Times New Roman" w:hAnsi="Big Caslon" w:cs="Big Caslon"/>
                          <w:color w:val="222222"/>
                          <w:sz w:val="26"/>
                          <w:szCs w:val="26"/>
                          <w:lang w:eastAsia="en-CA"/>
                        </w:rPr>
                        <w:t xml:space="preserve"> Snapchat Marketing Strategies to grow your business.  First, built exclusive promotions to increase e-commerce sale to convert followers into actual sales.  Then, you need to post snaps on a daily basis.  A third strategy is to include occasional discounts or coupons codes in your snaps and also use other social media outlets to do so.  You should also use </w:t>
                      </w:r>
                      <w:proofErr w:type="spellStart"/>
                      <w:r w:rsidRPr="000B73EC">
                        <w:rPr>
                          <w:rFonts w:ascii="Big Caslon" w:eastAsia="Times New Roman" w:hAnsi="Big Caslon" w:cs="Big Caslon"/>
                          <w:color w:val="222222"/>
                          <w:sz w:val="26"/>
                          <w:szCs w:val="26"/>
                          <w:lang w:eastAsia="en-CA"/>
                        </w:rPr>
                        <w:t>geofilters</w:t>
                      </w:r>
                      <w:proofErr w:type="spellEnd"/>
                      <w:r w:rsidRPr="000B73EC">
                        <w:rPr>
                          <w:rFonts w:ascii="Big Caslon" w:eastAsia="Times New Roman" w:hAnsi="Big Caslon" w:cs="Big Caslon"/>
                          <w:color w:val="222222"/>
                          <w:sz w:val="26"/>
                          <w:szCs w:val="26"/>
                          <w:lang w:eastAsia="en-CA"/>
                        </w:rPr>
                        <w:t xml:space="preserve"> to publicize events related to your business.  The use of sponsored posts or snapchat takeover is also recommended.  As well as the use of influencers to take over your Snapchat account.   Snapchat Q&amp;A’s is also a great marketing strategy.  The seventh and eight strategies recommended are to prepare contests and finally to consistently try to grow your Snapchat followers.</w:t>
                      </w:r>
                    </w:p>
                    <w:p w14:paraId="45208E83" w14:textId="77777777" w:rsidR="00002C91" w:rsidRDefault="00002C91"/>
                  </w:txbxContent>
                </v:textbox>
                <w10:wrap type="through" anchorx="page" anchory="page"/>
              </v:shape>
            </w:pict>
          </mc:Fallback>
        </mc:AlternateContent>
      </w:r>
      <w:r w:rsidR="000B73EC">
        <w:rPr>
          <w:noProof/>
        </w:rPr>
        <mc:AlternateContent>
          <mc:Choice Requires="wps">
            <w:drawing>
              <wp:anchor distT="0" distB="0" distL="114300" distR="114300" simplePos="0" relativeHeight="251656215" behindDoc="0" locked="0" layoutInCell="1" allowOverlap="1" wp14:anchorId="2A69A5E3" wp14:editId="1836565A">
                <wp:simplePos x="0" y="0"/>
                <wp:positionH relativeFrom="page">
                  <wp:posOffset>3886200</wp:posOffset>
                </wp:positionH>
                <wp:positionV relativeFrom="page">
                  <wp:posOffset>768350</wp:posOffset>
                </wp:positionV>
                <wp:extent cx="3429000" cy="731520"/>
                <wp:effectExtent l="0" t="0" r="0" b="5080"/>
                <wp:wrapTight wrapText="bothSides">
                  <wp:wrapPolygon edited="0">
                    <wp:start x="0" y="0"/>
                    <wp:lineTo x="0" y="21000"/>
                    <wp:lineTo x="21440" y="21000"/>
                    <wp:lineTo x="21440" y="0"/>
                    <wp:lineTo x="0" y="0"/>
                  </wp:wrapPolygon>
                </wp:wrapTight>
                <wp:docPr id="16"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55A979D7" w14:textId="15BC9CC0" w:rsidR="00002C91" w:rsidRPr="00334D77" w:rsidRDefault="00002C91" w:rsidP="00B32003">
                            <w:pPr>
                              <w:pStyle w:val="Heading1"/>
                              <w:spacing w:before="120" w:after="120"/>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143" style="position:absolute;margin-left:306pt;margin-top:60.5pt;width:270pt;height:57.6pt;z-index:251656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" fillcolor="black" stroked="f">
                <v:textbox inset="10.8pt,,10.8pt">
                  <w:txbxContent>
                    <w:p w14:paraId="55A979D7" w14:textId="15BC9CC0" w:rsidR="00002C91" w:rsidRPr="00334D77" w:rsidRDefault="00002C91" w:rsidP="00B32003">
                      <w:pPr>
                        <w:pStyle w:val="Heading1"/>
                        <w:spacing w:before="120" w:after="120"/>
                      </w:pPr>
                    </w:p>
                  </w:txbxContent>
                </v:textbox>
                <w10:wrap type="tight" anchorx="page" anchory="page"/>
              </v:rect>
            </w:pict>
          </mc:Fallback>
        </mc:AlternateContent>
      </w:r>
      <w:r w:rsidR="008D300D">
        <w:rPr>
          <w:noProof/>
        </w:rPr>
        <mc:AlternateContent>
          <mc:Choice Requires="wps">
            <w:drawing>
              <wp:anchor distT="0" distB="0" distL="114300" distR="114300" simplePos="0" relativeHeight="251664447" behindDoc="0" locked="0" layoutInCell="1" allowOverlap="1" wp14:anchorId="6912A5C1" wp14:editId="779B8878">
                <wp:simplePos x="0" y="0"/>
                <wp:positionH relativeFrom="page">
                  <wp:posOffset>457200</wp:posOffset>
                </wp:positionH>
                <wp:positionV relativeFrom="page">
                  <wp:posOffset>457200</wp:posOffset>
                </wp:positionV>
                <wp:extent cx="6858000" cy="274320"/>
                <wp:effectExtent l="0" t="0" r="0" b="5080"/>
                <wp:wrapNone/>
                <wp:docPr id="2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FFFF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36pt;width:540pt;height:21.6pt;z-index:251664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" fillcolor="yellow" stroked="f">
                <v:textbox inset=",7.2pt,,7.2pt"/>
                <w10:wrap anchorx="page" anchory="page"/>
              </v:rect>
            </w:pict>
          </mc:Fallback>
        </mc:AlternateContent>
      </w:r>
    </w:p>
    <w:bookmarkStart w:id="0" w:name="_GoBack"/>
    <w:p w14:paraId="08CE6925" w14:textId="2388A37D" w:rsidR="00B32003" w:rsidRDefault="00DA0E75">
      <w:r>
        <w:rPr>
          <w:noProof/>
        </w:rPr>
        <mc:AlternateContent>
          <mc:Choice Requires="wps">
            <w:drawing>
              <wp:anchor distT="0" distB="0" distL="114300" distR="114300" simplePos="0" relativeHeight="251686975" behindDoc="0" locked="0" layoutInCell="1" allowOverlap="1" wp14:anchorId="02E12EA9" wp14:editId="5ADB68F8">
                <wp:simplePos x="0" y="0"/>
                <wp:positionH relativeFrom="page">
                  <wp:posOffset>428625</wp:posOffset>
                </wp:positionH>
                <wp:positionV relativeFrom="page">
                  <wp:posOffset>3478530</wp:posOffset>
                </wp:positionV>
                <wp:extent cx="3214370" cy="2084070"/>
                <wp:effectExtent l="0" t="0" r="0" b="0"/>
                <wp:wrapTight wrapText="bothSides">
                  <wp:wrapPolygon edited="0">
                    <wp:start x="171" y="263"/>
                    <wp:lineTo x="171" y="21060"/>
                    <wp:lineTo x="21165" y="21060"/>
                    <wp:lineTo x="21165" y="263"/>
                    <wp:lineTo x="171" y="263"/>
                  </wp:wrapPolygon>
                </wp:wrapTight>
                <wp:docPr id="3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20840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0CEBFC6" w14:textId="07D7FE7C"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Celebrity Endorsements</w:t>
                            </w:r>
                          </w:p>
                          <w:p w14:paraId="519174A6" w14:textId="77777777" w:rsidR="00002C91" w:rsidRDefault="00002C91" w:rsidP="00B10202">
                            <w:pPr>
                              <w:jc w:val="both"/>
                              <w:rPr>
                                <w:sz w:val="28"/>
                                <w:szCs w:val="28"/>
                              </w:rPr>
                            </w:pPr>
                            <w:r w:rsidRPr="00BF0613">
                              <w:rPr>
                                <w:sz w:val="28"/>
                                <w:szCs w:val="28"/>
                              </w:rPr>
                              <w:t xml:space="preserve">It is not uncommon for celebrities and bloggers to get paid to wear a garment in real life and on other social media platforms. Their sponsored endorsement can lead to an increase in sales. So why not </w:t>
                            </w:r>
                            <w:r>
                              <w:rPr>
                                <w:sz w:val="28"/>
                                <w:szCs w:val="28"/>
                              </w:rPr>
                              <w:t>do</w:t>
                            </w:r>
                            <w:r w:rsidRPr="00BF0613">
                              <w:rPr>
                                <w:sz w:val="28"/>
                                <w:szCs w:val="28"/>
                              </w:rPr>
                              <w:t xml:space="preserve"> it on snapchat?</w:t>
                            </w:r>
                          </w:p>
                          <w:p w14:paraId="5089358A" w14:textId="77777777" w:rsidR="00002C91" w:rsidRPr="0079595E" w:rsidRDefault="00002C91" w:rsidP="00B10202">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33.75pt;margin-top:273.9pt;width:253.1pt;height:164.1pt;z-index:251686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" mv:complextextbox="1" filled="f" stroked="f">
                <v:textbox inset=",7.2pt,,7.2pt">
                  <w:txbxContent>
                    <w:p w14:paraId="40CEBFC6" w14:textId="07D7FE7C"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Celebrity Endorsements</w:t>
                      </w:r>
                    </w:p>
                    <w:p w14:paraId="519174A6" w14:textId="77777777" w:rsidR="00002C91" w:rsidRDefault="00002C91" w:rsidP="00B10202">
                      <w:pPr>
                        <w:jc w:val="both"/>
                        <w:rPr>
                          <w:sz w:val="28"/>
                          <w:szCs w:val="28"/>
                        </w:rPr>
                      </w:pPr>
                      <w:r w:rsidRPr="00BF0613">
                        <w:rPr>
                          <w:sz w:val="28"/>
                          <w:szCs w:val="28"/>
                        </w:rPr>
                        <w:t xml:space="preserve">It is not uncommon for celebrities and bloggers to get paid to wear a garment in real life and on other social media platforms. Their sponsored endorsement can lead to an increase in sales. So why not </w:t>
                      </w:r>
                      <w:r>
                        <w:rPr>
                          <w:sz w:val="28"/>
                          <w:szCs w:val="28"/>
                        </w:rPr>
                        <w:t>do</w:t>
                      </w:r>
                      <w:r w:rsidRPr="00BF0613">
                        <w:rPr>
                          <w:sz w:val="28"/>
                          <w:szCs w:val="28"/>
                        </w:rPr>
                        <w:t xml:space="preserve"> it on snapchat?</w:t>
                      </w:r>
                    </w:p>
                    <w:p w14:paraId="5089358A" w14:textId="77777777" w:rsidR="00002C91" w:rsidRPr="0079595E" w:rsidRDefault="00002C91" w:rsidP="00B10202">
                      <w:pPr>
                        <w:pStyle w:val="BodyText2"/>
                        <w:jc w:val="both"/>
                        <w:rPr>
                          <w:rFonts w:ascii="Big Caslon" w:hAnsi="Big Caslon" w:cs="Big Caslon"/>
                          <w:sz w:val="26"/>
                          <w:szCs w:val="26"/>
                        </w:rPr>
                      </w:pPr>
                    </w:p>
                  </w:txbxContent>
                </v:textbox>
                <w10:wrap type="tight" anchorx="page" anchory="page"/>
              </v:shape>
            </w:pict>
          </mc:Fallback>
        </mc:AlternateContent>
      </w:r>
      <w:r>
        <w:rPr>
          <w:noProof/>
        </w:rPr>
        <mc:AlternateContent>
          <mc:Choice Requires="wps">
            <w:drawing>
              <wp:anchor distT="0" distB="0" distL="114300" distR="114300" simplePos="0" relativeHeight="251684927" behindDoc="0" locked="0" layoutInCell="1" allowOverlap="1" wp14:anchorId="7735A19A" wp14:editId="2E56E88F">
                <wp:simplePos x="0" y="0"/>
                <wp:positionH relativeFrom="page">
                  <wp:posOffset>3871595</wp:posOffset>
                </wp:positionH>
                <wp:positionV relativeFrom="page">
                  <wp:posOffset>1764030</wp:posOffset>
                </wp:positionV>
                <wp:extent cx="3432175" cy="4114165"/>
                <wp:effectExtent l="0" t="0" r="0" b="0"/>
                <wp:wrapTight wrapText="bothSides">
                  <wp:wrapPolygon edited="0">
                    <wp:start x="160" y="133"/>
                    <wp:lineTo x="160" y="21337"/>
                    <wp:lineTo x="21260" y="21337"/>
                    <wp:lineTo x="21260" y="133"/>
                    <wp:lineTo x="160" y="133"/>
                  </wp:wrapPolygon>
                </wp:wrapTight>
                <wp:docPr id="3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411416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46732CC" w14:textId="7BBC5A65"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Share Access to Exclusive Events</w:t>
                            </w:r>
                          </w:p>
                          <w:p w14:paraId="7AB7DF1E" w14:textId="67CA76BD" w:rsidR="00002C91" w:rsidRDefault="00002C91" w:rsidP="00B10202">
                            <w:pPr>
                              <w:jc w:val="both"/>
                              <w:rPr>
                                <w:sz w:val="28"/>
                                <w:szCs w:val="28"/>
                              </w:rPr>
                            </w:pPr>
                            <w:r>
                              <w:rPr>
                                <w:sz w:val="28"/>
                                <w:szCs w:val="28"/>
                              </w:rPr>
                              <w:t>Brands can partner with S</w:t>
                            </w:r>
                            <w:r w:rsidRPr="00BF0613">
                              <w:rPr>
                                <w:sz w:val="28"/>
                                <w:szCs w:val="28"/>
                              </w:rPr>
                              <w:t xml:space="preserve">napchat influencers to provide access to different kinds of events. The influencers bring their fan base to watching, which ultimately leads to more brand awareness and sales. For example: Model influencer Gigi </w:t>
                            </w:r>
                            <w:proofErr w:type="spellStart"/>
                            <w:r w:rsidRPr="00BF0613">
                              <w:rPr>
                                <w:sz w:val="28"/>
                                <w:szCs w:val="28"/>
                              </w:rPr>
                              <w:t>Hadid</w:t>
                            </w:r>
                            <w:proofErr w:type="spellEnd"/>
                            <w:r w:rsidRPr="00BF0613">
                              <w:rPr>
                                <w:sz w:val="28"/>
                                <w:szCs w:val="28"/>
                              </w:rPr>
                              <w:t xml:space="preserve"> gave a behind-the-scenes look at the Tommy Hilfiger show at NYFW. Going with the sharing of exclusives event</w:t>
                            </w:r>
                            <w:r>
                              <w:rPr>
                                <w:sz w:val="28"/>
                                <w:szCs w:val="28"/>
                              </w:rPr>
                              <w:t>s, the makeup brand, NYX, uses S</w:t>
                            </w:r>
                            <w:r w:rsidRPr="00BF0613">
                              <w:rPr>
                                <w:sz w:val="28"/>
                                <w:szCs w:val="28"/>
                              </w:rPr>
                              <w:t>napc</w:t>
                            </w:r>
                            <w:r>
                              <w:rPr>
                                <w:sz w:val="28"/>
                                <w:szCs w:val="28"/>
                              </w:rPr>
                              <w:t>hat to amplify activities as divers</w:t>
                            </w:r>
                            <w:r w:rsidRPr="00BF0613">
                              <w:rPr>
                                <w:sz w:val="28"/>
                                <w:szCs w:val="28"/>
                              </w:rPr>
                              <w:t xml:space="preserve">e as new store openings, product demonstrations, tutorials and promotional sales. </w:t>
                            </w:r>
                          </w:p>
                          <w:p w14:paraId="67B66E6C" w14:textId="77777777" w:rsidR="00002C91" w:rsidRPr="0079595E" w:rsidRDefault="00002C91" w:rsidP="00B10202">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304.85pt;margin-top:138.9pt;width:270.25pt;height:323.95pt;z-index:2516849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" mv:complextextbox="1" filled="f" stroked="f">
                <v:textbox inset=",7.2pt,,7.2pt">
                  <w:txbxContent>
                    <w:p w14:paraId="146732CC" w14:textId="7BBC5A65"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Share Access to Exclusive Events</w:t>
                      </w:r>
                    </w:p>
                    <w:p w14:paraId="7AB7DF1E" w14:textId="67CA76BD" w:rsidR="00002C91" w:rsidRDefault="00002C91" w:rsidP="00B10202">
                      <w:pPr>
                        <w:jc w:val="both"/>
                        <w:rPr>
                          <w:sz w:val="28"/>
                          <w:szCs w:val="28"/>
                        </w:rPr>
                      </w:pPr>
                      <w:r>
                        <w:rPr>
                          <w:sz w:val="28"/>
                          <w:szCs w:val="28"/>
                        </w:rPr>
                        <w:t>Brands can partner with S</w:t>
                      </w:r>
                      <w:r w:rsidRPr="00BF0613">
                        <w:rPr>
                          <w:sz w:val="28"/>
                          <w:szCs w:val="28"/>
                        </w:rPr>
                        <w:t xml:space="preserve">napchat influencers to provide access to different kinds of events. The influencers bring their fan base to watching, which ultimately leads to more brand awareness and sales. For example: Model influencer Gigi </w:t>
                      </w:r>
                      <w:proofErr w:type="spellStart"/>
                      <w:r w:rsidRPr="00BF0613">
                        <w:rPr>
                          <w:sz w:val="28"/>
                          <w:szCs w:val="28"/>
                        </w:rPr>
                        <w:t>Hadid</w:t>
                      </w:r>
                      <w:proofErr w:type="spellEnd"/>
                      <w:r w:rsidRPr="00BF0613">
                        <w:rPr>
                          <w:sz w:val="28"/>
                          <w:szCs w:val="28"/>
                        </w:rPr>
                        <w:t xml:space="preserve"> gave a behind-the-scenes look at the Tommy Hilfiger show at NYFW. Going with the sharing of exclusives event</w:t>
                      </w:r>
                      <w:r>
                        <w:rPr>
                          <w:sz w:val="28"/>
                          <w:szCs w:val="28"/>
                        </w:rPr>
                        <w:t>s, the makeup brand, NYX, uses S</w:t>
                      </w:r>
                      <w:r w:rsidRPr="00BF0613">
                        <w:rPr>
                          <w:sz w:val="28"/>
                          <w:szCs w:val="28"/>
                        </w:rPr>
                        <w:t>napc</w:t>
                      </w:r>
                      <w:r>
                        <w:rPr>
                          <w:sz w:val="28"/>
                          <w:szCs w:val="28"/>
                        </w:rPr>
                        <w:t>hat to amplify activities as divers</w:t>
                      </w:r>
                      <w:r w:rsidRPr="00BF0613">
                        <w:rPr>
                          <w:sz w:val="28"/>
                          <w:szCs w:val="28"/>
                        </w:rPr>
                        <w:t xml:space="preserve">e as new store openings, product demonstrations, tutorials and promotional sales. </w:t>
                      </w:r>
                    </w:p>
                    <w:p w14:paraId="67B66E6C" w14:textId="77777777" w:rsidR="00002C91" w:rsidRPr="0079595E" w:rsidRDefault="00002C91" w:rsidP="00B10202">
                      <w:pPr>
                        <w:pStyle w:val="BodyText2"/>
                        <w:jc w:val="both"/>
                        <w:rPr>
                          <w:rFonts w:ascii="Big Caslon" w:hAnsi="Big Caslon" w:cs="Big Caslon"/>
                          <w:sz w:val="26"/>
                          <w:szCs w:val="26"/>
                        </w:rPr>
                      </w:pPr>
                    </w:p>
                  </w:txbxContent>
                </v:textbox>
                <w10:wrap type="tight" anchorx="page" anchory="page"/>
              </v:shape>
            </w:pict>
          </mc:Fallback>
        </mc:AlternateContent>
      </w:r>
      <w:r w:rsidR="00F26905">
        <w:rPr>
          <w:noProof/>
        </w:rPr>
        <mc:AlternateContent>
          <mc:Choice Requires="wpg">
            <w:drawing>
              <wp:anchor distT="0" distB="0" distL="114300" distR="114300" simplePos="0" relativeHeight="251682879" behindDoc="0" locked="0" layoutInCell="1" allowOverlap="1" wp14:anchorId="4BF4AAD5" wp14:editId="0FBCDED9">
                <wp:simplePos x="0" y="0"/>
                <wp:positionH relativeFrom="page">
                  <wp:posOffset>428625</wp:posOffset>
                </wp:positionH>
                <wp:positionV relativeFrom="page">
                  <wp:posOffset>1764030</wp:posOffset>
                </wp:positionV>
                <wp:extent cx="3442970" cy="1908810"/>
                <wp:effectExtent l="0" t="0" r="0" b="0"/>
                <wp:wrapThrough wrapText="bothSides">
                  <wp:wrapPolygon edited="0">
                    <wp:start x="159" y="287"/>
                    <wp:lineTo x="159" y="20982"/>
                    <wp:lineTo x="21194" y="20982"/>
                    <wp:lineTo x="21194" y="287"/>
                    <wp:lineTo x="159" y="287"/>
                  </wp:wrapPolygon>
                </wp:wrapThrough>
                <wp:docPr id="372" name="Group 372"/>
                <wp:cNvGraphicFramePr/>
                <a:graphic xmlns:a="http://schemas.openxmlformats.org/drawingml/2006/main">
                  <a:graphicData uri="http://schemas.microsoft.com/office/word/2010/wordprocessingGroup">
                    <wpg:wgp>
                      <wpg:cNvGrpSpPr/>
                      <wpg:grpSpPr>
                        <a:xfrm>
                          <a:off x="0" y="0"/>
                          <a:ext cx="3442970" cy="1908810"/>
                          <a:chOff x="0" y="0"/>
                          <a:chExt cx="3442970" cy="1908810"/>
                        </a:xfrm>
                        <a:extLst>
                          <a:ext uri="{0CCBE362-F206-4b92-989A-16890622DB6E}">
                            <ma14:wrappingTextBoxFlag xmlns:ma14="http://schemas.microsoft.com/office/mac/drawingml/2011/main" val="1"/>
                          </a:ext>
                        </a:extLst>
                      </wpg:grpSpPr>
                      <wps:wsp>
                        <wps:cNvPr id="299" name="Text Box 5"/>
                        <wps:cNvSpPr txBox="1">
                          <a:spLocks noChangeArrowheads="1"/>
                        </wps:cNvSpPr>
                        <wps:spPr bwMode="auto">
                          <a:xfrm>
                            <a:off x="0" y="0"/>
                            <a:ext cx="3442970" cy="190881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91440" rIns="91440" bIns="91440" anchor="t" anchorCtr="0" upright="1">
                          <a:noAutofit/>
                        </wps:bodyPr>
                      </wps:wsp>
                      <wps:wsp>
                        <wps:cNvPr id="369" name="Text Box 369"/>
                        <wps:cNvSpPr txBox="1"/>
                        <wps:spPr>
                          <a:xfrm>
                            <a:off x="91440" y="91440"/>
                            <a:ext cx="3260090" cy="404495"/>
                          </a:xfrm>
                          <a:prstGeom prst="rect">
                            <a:avLst/>
                          </a:prstGeom>
                          <a:noFill/>
                          <a:ln>
                            <a:noFill/>
                          </a:ln>
                          <a:effectLst/>
                          <a:extLst>
                            <a:ext uri="{C572A759-6A51-4108-AA02-DFA0A04FC94B}">
                              <ma14:wrappingTextBoxFlag xmlns:ma14="http://schemas.microsoft.com/office/mac/drawingml/2011/main"/>
                            </a:ext>
                          </a:extLst>
                        </wps:spPr>
                        <wps:txbx id="32">
                          <w:txbxContent>
                            <w:p w14:paraId="0A084F05" w14:textId="23F7267E"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 xml:space="preserve">Get Your Snapchat Noticed </w:t>
                              </w:r>
                            </w:p>
                            <w:p w14:paraId="0911FEB7" w14:textId="77777777" w:rsidR="00002C91" w:rsidRPr="00B10202" w:rsidRDefault="00002C91" w:rsidP="00B10202">
                              <w:pPr>
                                <w:jc w:val="both"/>
                                <w:rPr>
                                  <w:sz w:val="26"/>
                                  <w:szCs w:val="26"/>
                                </w:rPr>
                              </w:pPr>
                              <w:r w:rsidRPr="00B10202">
                                <w:rPr>
                                  <w:sz w:val="26"/>
                                  <w:szCs w:val="26"/>
                                </w:rPr>
                                <w:t xml:space="preserve">Post your snap code or username on your already established other social media platforms to drive traffic and followership. For example: tweeting your username or posting and Instagram photo of your code. </w:t>
                              </w:r>
                            </w:p>
                            <w:p w14:paraId="686E0F68" w14:textId="77777777" w:rsidR="00002C91" w:rsidRPr="0079595E" w:rsidRDefault="00002C91" w:rsidP="00B10202">
                              <w:pPr>
                                <w:pStyle w:val="BodyText2"/>
                                <w:jc w:val="both"/>
                                <w:rPr>
                                  <w:rFonts w:ascii="Big Caslon" w:hAnsi="Big Caslon" w:cs="Big Caslon"/>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 name="Text Box 370"/>
                        <wps:cNvSpPr txBox="1"/>
                        <wps:spPr>
                          <a:xfrm>
                            <a:off x="91440" y="494665"/>
                            <a:ext cx="3260090" cy="1081405"/>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 name="Text Box 371"/>
                        <wps:cNvSpPr txBox="1"/>
                        <wps:spPr>
                          <a:xfrm>
                            <a:off x="3263900" y="1574800"/>
                            <a:ext cx="87630" cy="210820"/>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F4AAD5" id="Group 372" o:spid="_x0000_s1146" style="position:absolute;margin-left:33.75pt;margin-top:138.9pt;width:271.1pt;height:150.3pt;z-index:251682879;mso-position-horizontal-relative:page;mso-position-vertical-relative:page" coordsize="3442970,1908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" mv:complextextbox="1">
                <v:shape id="_x0000_s1147" type="#_x0000_t202" style="position:absolute;width:3442970;height:1908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DWSwgAA&#10;ANwAAAAPAAAAZHJzL2Rvd25yZXYueG1sRI9Bi8IwFITvgv8hPGFvmq6CaDXKsri4J9Gq90fzbKvJ&#10;S2mi7f77jSB4HGbmG2a57qwRD2p85VjB5ygBQZw7XXGh4HT8Gc5A+ICs0TgmBX/kYb3q95aYatfy&#10;gR5ZKESEsE9RQRlCnUrp85Is+pGriaN3cY3FEGVTSN1gG+HWyHGSTKXFiuNCiTV9l5TfsrtVsNWT&#10;q9nkdrvb7A/BXYrz7NwapT4G3dcCRKAuvMOv9q9WMJ7P4XkmHg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0NZLCAAAA3AAAAA8AAAAAAAAAAAAAAAAAlwIAAGRycy9kb3du&#10;cmV2LnhtbFBLBQYAAAAABAAEAPUAAACGAwAAAAA=&#10;" mv:complextextbox="1" filled="f" stroked="f">
                  <v:textbox inset=",7.2pt,,7.2pt"/>
                </v:shape>
                <v:shape id="Text Box 369" o:spid="_x0000_s1148" type="#_x0000_t202" style="position:absolute;left:91440;top:91440;width:3260090;height:40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MzxQAA&#10;ANwAAAAPAAAAZHJzL2Rvd25yZXYueG1sRI9Ba8JAFITvQv/D8oTedKOF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czPFAAAA3AAAAA8AAAAAAAAAAAAAAAAAlwIAAGRycy9k&#10;b3ducmV2LnhtbFBLBQYAAAAABAAEAPUAAACJAwAAAAA=&#10;" filled="f" stroked="f">
                  <v:textbox style="mso-next-textbox:#Text Box 370" inset="0,0,0,0">
                    <w:txbxContent>
                      <w:p w14:paraId="0A084F05" w14:textId="23F7267E"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 xml:space="preserve">Get Your Snapchat Noticed </w:t>
                        </w:r>
                      </w:p>
                      <w:p w14:paraId="0911FEB7" w14:textId="77777777" w:rsidR="00002C91" w:rsidRPr="00B10202" w:rsidRDefault="00002C91" w:rsidP="00B10202">
                        <w:pPr>
                          <w:jc w:val="both"/>
                          <w:rPr>
                            <w:sz w:val="26"/>
                            <w:szCs w:val="26"/>
                          </w:rPr>
                        </w:pPr>
                        <w:r w:rsidRPr="00B10202">
                          <w:rPr>
                            <w:sz w:val="26"/>
                            <w:szCs w:val="26"/>
                          </w:rPr>
                          <w:t xml:space="preserve">Post your snap code or username on your already established other social media platforms to drive traffic and followership. For example: tweeting your username or posting and Instagram photo of your code. </w:t>
                        </w:r>
                      </w:p>
                      <w:p w14:paraId="686E0F68" w14:textId="77777777" w:rsidR="00002C91" w:rsidRPr="0079595E" w:rsidRDefault="00002C91" w:rsidP="00B10202">
                        <w:pPr>
                          <w:pStyle w:val="BodyText2"/>
                          <w:jc w:val="both"/>
                          <w:rPr>
                            <w:rFonts w:ascii="Big Caslon" w:hAnsi="Big Caslon" w:cs="Big Caslon"/>
                            <w:sz w:val="26"/>
                            <w:szCs w:val="26"/>
                          </w:rPr>
                        </w:pPr>
                      </w:p>
                    </w:txbxContent>
                  </v:textbox>
                </v:shape>
                <v:shape id="Text Box 370" o:spid="_x0000_s1149" type="#_x0000_t202" style="position:absolute;left:91440;top:494665;width:3260090;height:1081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ExzwgAA&#10;ANwAAAAPAAAAZHJzL2Rvd25yZXYueG1sRE/Pa8IwFL4P/B/CE3abqQp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cTHPCAAAA3AAAAA8AAAAAAAAAAAAAAAAAlwIAAGRycy9kb3du&#10;cmV2LnhtbFBLBQYAAAAABAAEAPUAAACGAwAAAAA=&#10;" filled="f" stroked="f">
                  <v:textbox style="mso-next-textbox:#Text Box 371" inset="0,0,0,0">
                    <w:txbxContent/>
                  </v:textbox>
                </v:shape>
                <v:shape id="Text Box 371" o:spid="_x0000_s1150" type="#_x0000_t202" style="position:absolute;left:3263900;top:1574800;width:8763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Ono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UOnoxgAAANwAAAAPAAAAAAAAAAAAAAAAAJcCAABkcnMv&#10;ZG93bnJldi54bWxQSwUGAAAAAAQABAD1AAAAig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89023" behindDoc="0" locked="0" layoutInCell="1" allowOverlap="1" wp14:anchorId="7626DB32" wp14:editId="2B537E6B">
                <wp:simplePos x="0" y="0"/>
                <wp:positionH relativeFrom="page">
                  <wp:posOffset>443230</wp:posOffset>
                </wp:positionH>
                <wp:positionV relativeFrom="page">
                  <wp:posOffset>5776595</wp:posOffset>
                </wp:positionV>
                <wp:extent cx="6646545" cy="2690495"/>
                <wp:effectExtent l="0" t="0" r="0" b="0"/>
                <wp:wrapTight wrapText="bothSides">
                  <wp:wrapPolygon edited="0">
                    <wp:start x="83" y="204"/>
                    <wp:lineTo x="83" y="21207"/>
                    <wp:lineTo x="21462" y="21207"/>
                    <wp:lineTo x="21462" y="204"/>
                    <wp:lineTo x="83" y="204"/>
                  </wp:wrapPolygon>
                </wp:wrapTight>
                <wp:docPr id="3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269049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3869AAC" w14:textId="15DE79E3" w:rsidR="00002C91" w:rsidRPr="00B10202" w:rsidRDefault="00002C91" w:rsidP="00B10202">
                            <w:pPr>
                              <w:jc w:val="both"/>
                              <w:rPr>
                                <w:rFonts w:ascii="Big Caslon" w:hAnsi="Big Caslon" w:cs="Big Caslon"/>
                                <w:b/>
                                <w:sz w:val="36"/>
                                <w:szCs w:val="36"/>
                                <w:u w:val="single"/>
                              </w:rPr>
                            </w:pPr>
                            <w:r>
                              <w:rPr>
                                <w:rFonts w:ascii="Big Caslon" w:hAnsi="Big Caslon" w:cs="Big Caslon"/>
                                <w:b/>
                                <w:sz w:val="36"/>
                                <w:szCs w:val="36"/>
                                <w:u w:val="single"/>
                              </w:rPr>
                              <w:t>Filters</w:t>
                            </w:r>
                          </w:p>
                          <w:p w14:paraId="60C9B232" w14:textId="77777777" w:rsidR="00002C91" w:rsidRPr="00BF0613" w:rsidRDefault="00002C91" w:rsidP="00B10202">
                            <w:pPr>
                              <w:jc w:val="both"/>
                              <w:rPr>
                                <w:sz w:val="28"/>
                                <w:szCs w:val="28"/>
                              </w:rPr>
                            </w:pPr>
                            <w:r w:rsidRPr="00BF0613">
                              <w:rPr>
                                <w:sz w:val="28"/>
                                <w:szCs w:val="28"/>
                              </w:rPr>
                              <w:t xml:space="preserve">After taking a photo or video, filters allow users to swipe left or right to add temperature, speed, current time, overlays or </w:t>
                            </w:r>
                            <w:proofErr w:type="spellStart"/>
                            <w:r w:rsidRPr="00BF0613">
                              <w:rPr>
                                <w:sz w:val="28"/>
                                <w:szCs w:val="28"/>
                              </w:rPr>
                              <w:t>geofilters</w:t>
                            </w:r>
                            <w:proofErr w:type="spellEnd"/>
                            <w:r w:rsidRPr="00BF0613">
                              <w:rPr>
                                <w:sz w:val="28"/>
                                <w:szCs w:val="28"/>
                              </w:rPr>
                              <w:t xml:space="preserve">. The </w:t>
                            </w:r>
                            <w:proofErr w:type="spellStart"/>
                            <w:r w:rsidRPr="00BF0613">
                              <w:rPr>
                                <w:sz w:val="28"/>
                                <w:szCs w:val="28"/>
                              </w:rPr>
                              <w:t>geofilters</w:t>
                            </w:r>
                            <w:proofErr w:type="spellEnd"/>
                            <w:r w:rsidRPr="00BF0613">
                              <w:rPr>
                                <w:sz w:val="28"/>
                                <w:szCs w:val="28"/>
                              </w:rPr>
                              <w:t xml:space="preserve"> allow a brand the opportunity to integrate their product into someone’s photo or video. If you are in the area of that filter’s parameters you can use it. For example, Victoria Secret Pink had a </w:t>
                            </w:r>
                            <w:proofErr w:type="spellStart"/>
                            <w:r w:rsidRPr="00BF0613">
                              <w:rPr>
                                <w:sz w:val="28"/>
                                <w:szCs w:val="28"/>
                              </w:rPr>
                              <w:t>geofilter</w:t>
                            </w:r>
                            <w:proofErr w:type="spellEnd"/>
                            <w:r w:rsidRPr="00BF0613">
                              <w:rPr>
                                <w:sz w:val="28"/>
                                <w:szCs w:val="28"/>
                              </w:rPr>
                              <w:t xml:space="preserve"> saying “PINK crush on this” and the only way to access it, is to be in a Victoria Secret store. Also, they added to that, that the first 50 in line would get a free bra. So, that pushed people to go to the store and maybe snap a pic with that </w:t>
                            </w:r>
                            <w:proofErr w:type="spellStart"/>
                            <w:r w:rsidRPr="00BF0613">
                              <w:rPr>
                                <w:sz w:val="28"/>
                                <w:szCs w:val="28"/>
                              </w:rPr>
                              <w:t>geofilter</w:t>
                            </w:r>
                            <w:proofErr w:type="spellEnd"/>
                            <w:r w:rsidRPr="00BF0613">
                              <w:rPr>
                                <w:sz w:val="28"/>
                                <w:szCs w:val="28"/>
                              </w:rPr>
                              <w:t xml:space="preserve"> which would promote the brand.  </w:t>
                            </w:r>
                            <w:r>
                              <w:rPr>
                                <w:sz w:val="28"/>
                                <w:szCs w:val="28"/>
                              </w:rPr>
                              <w:t xml:space="preserve">Another type of filter is “lenses”, which detect your face and place a filter over it. The filters come and go every day, including featured filters, and are paid by various brands. </w:t>
                            </w:r>
                          </w:p>
                          <w:p w14:paraId="5D4282D6" w14:textId="77777777" w:rsidR="00002C91" w:rsidRPr="0079595E" w:rsidRDefault="00002C91" w:rsidP="00B10202">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DB32" id="_x0000_s1151" type="#_x0000_t202" style="position:absolute;margin-left:34.9pt;margin-top:454.85pt;width:523.35pt;height:211.85pt;z-index:2516890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" mv:complextextbox="1" filled="f" stroked="f">
                <v:textbox inset=",7.2pt,,7.2pt">
                  <w:txbxContent>
                    <w:p w14:paraId="23869AAC" w14:textId="15DE79E3" w:rsidR="00002C91" w:rsidRPr="00B10202" w:rsidRDefault="00002C91" w:rsidP="00B10202">
                      <w:pPr>
                        <w:jc w:val="both"/>
                        <w:rPr>
                          <w:rFonts w:ascii="Big Caslon" w:hAnsi="Big Caslon" w:cs="Big Caslon"/>
                          <w:b/>
                          <w:sz w:val="36"/>
                          <w:szCs w:val="36"/>
                          <w:u w:val="single"/>
                        </w:rPr>
                      </w:pPr>
                      <w:r>
                        <w:rPr>
                          <w:rFonts w:ascii="Big Caslon" w:hAnsi="Big Caslon" w:cs="Big Caslon"/>
                          <w:b/>
                          <w:sz w:val="36"/>
                          <w:szCs w:val="36"/>
                          <w:u w:val="single"/>
                        </w:rPr>
                        <w:t>Filters</w:t>
                      </w:r>
                    </w:p>
                    <w:p w14:paraId="60C9B232" w14:textId="77777777" w:rsidR="00002C91" w:rsidRPr="00BF0613" w:rsidRDefault="00002C91" w:rsidP="00B10202">
                      <w:pPr>
                        <w:jc w:val="both"/>
                        <w:rPr>
                          <w:sz w:val="28"/>
                          <w:szCs w:val="28"/>
                        </w:rPr>
                      </w:pPr>
                      <w:r w:rsidRPr="00BF0613">
                        <w:rPr>
                          <w:sz w:val="28"/>
                          <w:szCs w:val="28"/>
                        </w:rPr>
                        <w:t xml:space="preserve">After taking a photo or video, filters allow users to swipe left or right to add temperature, speed, current time, overlays or </w:t>
                      </w:r>
                      <w:proofErr w:type="spellStart"/>
                      <w:r w:rsidRPr="00BF0613">
                        <w:rPr>
                          <w:sz w:val="28"/>
                          <w:szCs w:val="28"/>
                        </w:rPr>
                        <w:t>geofilters</w:t>
                      </w:r>
                      <w:proofErr w:type="spellEnd"/>
                      <w:r w:rsidRPr="00BF0613">
                        <w:rPr>
                          <w:sz w:val="28"/>
                          <w:szCs w:val="28"/>
                        </w:rPr>
                        <w:t xml:space="preserve">. The </w:t>
                      </w:r>
                      <w:proofErr w:type="spellStart"/>
                      <w:r w:rsidRPr="00BF0613">
                        <w:rPr>
                          <w:sz w:val="28"/>
                          <w:szCs w:val="28"/>
                        </w:rPr>
                        <w:t>geofilters</w:t>
                      </w:r>
                      <w:proofErr w:type="spellEnd"/>
                      <w:r w:rsidRPr="00BF0613">
                        <w:rPr>
                          <w:sz w:val="28"/>
                          <w:szCs w:val="28"/>
                        </w:rPr>
                        <w:t xml:space="preserve"> allow a brand the opportunity to integrate their product into someone’s photo or video. If you are in the area of that filter’s parameters you can use it. For example, Victoria Secret Pink had a </w:t>
                      </w:r>
                      <w:proofErr w:type="spellStart"/>
                      <w:r w:rsidRPr="00BF0613">
                        <w:rPr>
                          <w:sz w:val="28"/>
                          <w:szCs w:val="28"/>
                        </w:rPr>
                        <w:t>geofilter</w:t>
                      </w:r>
                      <w:proofErr w:type="spellEnd"/>
                      <w:r w:rsidRPr="00BF0613">
                        <w:rPr>
                          <w:sz w:val="28"/>
                          <w:szCs w:val="28"/>
                        </w:rPr>
                        <w:t xml:space="preserve"> saying “PINK crush on this” and the only way to access it, is to be in a Victoria Secret store. Also, they added to that, that the first 50 in line would get a free bra. So, that pushed people to go to the store and maybe snap a pic with that </w:t>
                      </w:r>
                      <w:proofErr w:type="spellStart"/>
                      <w:r w:rsidRPr="00BF0613">
                        <w:rPr>
                          <w:sz w:val="28"/>
                          <w:szCs w:val="28"/>
                        </w:rPr>
                        <w:t>geofilter</w:t>
                      </w:r>
                      <w:proofErr w:type="spellEnd"/>
                      <w:r w:rsidRPr="00BF0613">
                        <w:rPr>
                          <w:sz w:val="28"/>
                          <w:szCs w:val="28"/>
                        </w:rPr>
                        <w:t xml:space="preserve"> which would promote the brand.  </w:t>
                      </w:r>
                      <w:r>
                        <w:rPr>
                          <w:sz w:val="28"/>
                          <w:szCs w:val="28"/>
                        </w:rPr>
                        <w:t xml:space="preserve">Another type of filter is “lenses”, which detect your face and place a filter over it. The filters come and go every day, including featured filters, and are paid by various brands. </w:t>
                      </w:r>
                    </w:p>
                    <w:p w14:paraId="5D4282D6" w14:textId="77777777" w:rsidR="00002C91" w:rsidRPr="0079595E" w:rsidRDefault="00002C91" w:rsidP="00B10202">
                      <w:pPr>
                        <w:pStyle w:val="BodyText2"/>
                        <w:jc w:val="both"/>
                        <w:rPr>
                          <w:rFonts w:ascii="Big Caslon" w:hAnsi="Big Caslon" w:cs="Big Caslon"/>
                          <w:sz w:val="26"/>
                          <w:szCs w:val="26"/>
                        </w:rPr>
                      </w:pPr>
                    </w:p>
                  </w:txbxContent>
                </v:textbox>
                <w10:wrap type="tight" anchorx="page" anchory="page"/>
              </v:shape>
            </w:pict>
          </mc:Fallback>
        </mc:AlternateContent>
      </w:r>
      <w:r w:rsidR="00FF6F01" w:rsidRPr="000972E8">
        <w:rPr>
          <w:noProof/>
        </w:rPr>
        <w:drawing>
          <wp:anchor distT="0" distB="0" distL="114300" distR="114300" simplePos="0" relativeHeight="251678783" behindDoc="0" locked="0" layoutInCell="1" allowOverlap="1" wp14:anchorId="763403B0" wp14:editId="3D259860">
            <wp:simplePos x="0" y="0"/>
            <wp:positionH relativeFrom="page">
              <wp:posOffset>428625</wp:posOffset>
            </wp:positionH>
            <wp:positionV relativeFrom="page">
              <wp:posOffset>817245</wp:posOffset>
            </wp:positionV>
            <wp:extent cx="7244715" cy="8905240"/>
            <wp:effectExtent l="0" t="0" r="0" b="0"/>
            <wp:wrapTight wrapText="bothSides">
              <wp:wrapPolygon edited="0">
                <wp:start x="4014" y="616"/>
                <wp:lineTo x="2272" y="801"/>
                <wp:lineTo x="0" y="1355"/>
                <wp:lineTo x="0" y="2218"/>
                <wp:lineTo x="9012" y="2711"/>
                <wp:lineTo x="10451" y="4682"/>
                <wp:lineTo x="10754" y="5668"/>
                <wp:lineTo x="10678" y="8625"/>
                <wp:lineTo x="3559" y="9241"/>
                <wp:lineTo x="2196" y="9426"/>
                <wp:lineTo x="2272" y="9796"/>
                <wp:lineTo x="10981" y="10597"/>
                <wp:lineTo x="11890" y="10782"/>
                <wp:lineTo x="10829" y="11336"/>
                <wp:lineTo x="10829" y="11582"/>
                <wp:lineTo x="6286" y="12137"/>
                <wp:lineTo x="6286" y="12507"/>
                <wp:lineTo x="10981" y="12568"/>
                <wp:lineTo x="9693" y="14540"/>
                <wp:lineTo x="9693" y="14848"/>
                <wp:lineTo x="12798" y="15525"/>
                <wp:lineTo x="14086" y="15710"/>
                <wp:lineTo x="16282" y="16511"/>
                <wp:lineTo x="4317" y="17127"/>
                <wp:lineTo x="2045" y="17312"/>
                <wp:lineTo x="2045" y="17682"/>
                <wp:lineTo x="11284" y="18483"/>
                <wp:lineTo x="13026" y="18483"/>
                <wp:lineTo x="0" y="19407"/>
                <wp:lineTo x="0" y="19961"/>
                <wp:lineTo x="833" y="20454"/>
                <wp:lineTo x="833" y="20577"/>
                <wp:lineTo x="3408" y="21378"/>
                <wp:lineTo x="4847" y="21378"/>
                <wp:lineTo x="5377" y="21255"/>
                <wp:lineTo x="7422" y="20639"/>
                <wp:lineTo x="7497" y="20454"/>
                <wp:lineTo x="9088" y="19468"/>
                <wp:lineTo x="12798" y="19468"/>
                <wp:lineTo x="14010" y="19222"/>
                <wp:lineTo x="13934" y="18483"/>
                <wp:lineTo x="16509" y="17497"/>
                <wp:lineTo x="17569" y="16634"/>
                <wp:lineTo x="17645" y="16326"/>
                <wp:lineTo x="16888" y="15957"/>
                <wp:lineTo x="15146" y="15525"/>
                <wp:lineTo x="13631" y="14540"/>
                <wp:lineTo x="11814" y="12568"/>
                <wp:lineTo x="11814" y="11582"/>
                <wp:lineTo x="14313" y="10597"/>
                <wp:lineTo x="14843" y="9857"/>
                <wp:lineTo x="14919" y="9180"/>
                <wp:lineTo x="13783" y="8810"/>
                <wp:lineTo x="11511" y="8625"/>
                <wp:lineTo x="11662" y="6654"/>
                <wp:lineTo x="11284" y="4682"/>
                <wp:lineTo x="10678" y="3697"/>
                <wp:lineTo x="10148" y="2957"/>
                <wp:lineTo x="9921" y="2711"/>
                <wp:lineTo x="8785" y="1848"/>
                <wp:lineTo x="8633" y="1540"/>
                <wp:lineTo x="6816" y="986"/>
                <wp:lineTo x="5150" y="616"/>
                <wp:lineTo x="4014" y="616"/>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a:alphaModFix amt="33000"/>
                      <a:extLst>
                        <a:ext uri="{BEBA8EAE-BF5A-486C-A8C5-ECC9F3942E4B}">
                          <a14:imgProps xmlns:a14="http://schemas.microsoft.com/office/drawing/2010/main">
                            <a14:imgLayer r:embed="rId22">
                              <a14:imgEffect>
                                <a14:backgroundRemoval t="3500" b="92750" l="2149" r="39685">
                                  <a14:foregroundMark x1="17192" y1="54250" x2="17192" y2="54250"/>
                                  <a14:foregroundMark x1="23782" y1="64250" x2="23782" y2="64250"/>
                                  <a14:foregroundMark x1="9312" y1="75750" x2="9312" y2="75750"/>
                                  <a14:foregroundMark x1="9456" y1="43000" x2="9456" y2="43000"/>
                                </a14:backgroundRemoval>
                              </a14:imgEffect>
                            </a14:imgLayer>
                          </a14:imgProps>
                        </a:ext>
                        <a:ext uri="{28A0092B-C50C-407E-A947-70E740481C1C}">
                          <a14:useLocalDpi xmlns:a14="http://schemas.microsoft.com/office/drawing/2010/main" val="0"/>
                        </a:ext>
                      </a:extLst>
                    </a:blip>
                    <a:srcRect l="4483" t="3371" r="53790" b="7128"/>
                    <a:stretch/>
                  </pic:blipFill>
                  <pic:spPr bwMode="auto">
                    <a:xfrm>
                      <a:off x="0" y="0"/>
                      <a:ext cx="7244715" cy="89052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3B45E0">
        <w:rPr>
          <w:noProof/>
        </w:rPr>
        <mc:AlternateContent>
          <mc:Choice Requires="wps">
            <w:drawing>
              <wp:anchor distT="0" distB="0" distL="114300" distR="114300" simplePos="0" relativeHeight="251666495" behindDoc="0" locked="0" layoutInCell="1" allowOverlap="1" wp14:anchorId="5663BA2E" wp14:editId="66537BFB">
                <wp:simplePos x="0" y="0"/>
                <wp:positionH relativeFrom="page">
                  <wp:posOffset>428625</wp:posOffset>
                </wp:positionH>
                <wp:positionV relativeFrom="page">
                  <wp:posOffset>457200</wp:posOffset>
                </wp:positionV>
                <wp:extent cx="6886575" cy="274320"/>
                <wp:effectExtent l="0" t="0" r="0" b="5080"/>
                <wp:wrapNone/>
                <wp:docPr id="28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274320"/>
                        </a:xfrm>
                        <a:prstGeom prst="rect">
                          <a:avLst/>
                        </a:prstGeom>
                        <a:solidFill>
                          <a:srgbClr val="FFFF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3.75pt;margin-top:36pt;width:542.25pt;height:21.6pt;z-index:251666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" fillcolor="yellow" stroked="f">
                <v:textbox inset=",7.2pt,,7.2pt"/>
                <w10:wrap anchorx="page" anchory="page"/>
              </v:rect>
            </w:pict>
          </mc:Fallback>
        </mc:AlternateContent>
      </w:r>
      <w:r w:rsidR="00D102DE">
        <w:rPr>
          <w:noProof/>
        </w:rPr>
        <mc:AlternateContent>
          <mc:Choice Requires="wps">
            <w:drawing>
              <wp:anchor distT="0" distB="0" distL="114300" distR="114300" simplePos="0" relativeHeight="251680831" behindDoc="0" locked="0" layoutInCell="1" allowOverlap="1" wp14:anchorId="6E3C4F87" wp14:editId="55841B87">
                <wp:simplePos x="0" y="0"/>
                <wp:positionH relativeFrom="page">
                  <wp:posOffset>428625</wp:posOffset>
                </wp:positionH>
                <wp:positionV relativeFrom="page">
                  <wp:posOffset>731520</wp:posOffset>
                </wp:positionV>
                <wp:extent cx="6886575" cy="731520"/>
                <wp:effectExtent l="0" t="0" r="0" b="5080"/>
                <wp:wrapTight wrapText="bothSides">
                  <wp:wrapPolygon edited="0">
                    <wp:start x="0" y="0"/>
                    <wp:lineTo x="0" y="21000"/>
                    <wp:lineTo x="21510" y="21000"/>
                    <wp:lineTo x="21510" y="0"/>
                    <wp:lineTo x="0" y="0"/>
                  </wp:wrapPolygon>
                </wp:wrapTight>
                <wp:docPr id="2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088931C7" w14:textId="77777777" w:rsidR="00002C91" w:rsidRPr="00E04B2E" w:rsidRDefault="00002C91" w:rsidP="00C83E52">
                            <w:pPr>
                              <w:pStyle w:val="Heading2"/>
                              <w:jc w:val="center"/>
                              <w:rPr>
                                <w:sz w:val="40"/>
                                <w:szCs w:val="40"/>
                              </w:rPr>
                            </w:pPr>
                          </w:p>
                          <w:p w14:paraId="12474882" w14:textId="6E179D50" w:rsidR="00002C91" w:rsidRPr="00E04B2E" w:rsidRDefault="00002C91" w:rsidP="00C83E52">
                            <w:pPr>
                              <w:pStyle w:val="Heading2"/>
                              <w:jc w:val="center"/>
                              <w:rPr>
                                <w:sz w:val="40"/>
                                <w:szCs w:val="40"/>
                              </w:rPr>
                            </w:pPr>
                            <w:r>
                              <w:rPr>
                                <w:sz w:val="40"/>
                                <w:szCs w:val="40"/>
                              </w:rPr>
                              <w:t>How Can Fashion Brands Buy Visibility on Snapchat?</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margin-left:33.75pt;margin-top:57.6pt;width:542.25pt;height:57.6pt;z-index:2516808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" fillcolor="black" stroked="f">
                <v:textbox inset="10.8pt,,10.8pt">
                  <w:txbxContent>
                    <w:p w14:paraId="088931C7" w14:textId="77777777" w:rsidR="00002C91" w:rsidRPr="00E04B2E" w:rsidRDefault="00002C91" w:rsidP="00C83E52">
                      <w:pPr>
                        <w:pStyle w:val="Heading2"/>
                        <w:jc w:val="center"/>
                        <w:rPr>
                          <w:sz w:val="40"/>
                          <w:szCs w:val="40"/>
                        </w:rPr>
                      </w:pPr>
                    </w:p>
                    <w:p w14:paraId="12474882" w14:textId="6E179D50" w:rsidR="00002C91" w:rsidRPr="00E04B2E" w:rsidRDefault="00002C91" w:rsidP="00C83E52">
                      <w:pPr>
                        <w:pStyle w:val="Heading2"/>
                        <w:jc w:val="center"/>
                        <w:rPr>
                          <w:sz w:val="40"/>
                          <w:szCs w:val="40"/>
                        </w:rPr>
                      </w:pPr>
                      <w:r>
                        <w:rPr>
                          <w:sz w:val="40"/>
                          <w:szCs w:val="40"/>
                        </w:rPr>
                        <w:t>How Can Fashion Brands Buy Visibility on Snapchat?</w:t>
                      </w:r>
                    </w:p>
                  </w:txbxContent>
                </v:textbox>
                <w10:wrap type="tight" anchorx="page" anchory="page"/>
              </v:rect>
            </w:pict>
          </mc:Fallback>
        </mc:AlternateContent>
      </w:r>
      <w:r w:rsidR="000972E8" w:rsidRPr="000972E8">
        <w:rPr>
          <w:noProof/>
        </w:rPr>
        <w:t xml:space="preserve"> </w:t>
      </w:r>
    </w:p>
    <w:bookmarkEnd w:id="0"/>
    <w:sectPr w:rsidR="00B32003" w:rsidSect="00B32003">
      <w:footerReference w:type="default" r:id="rId23"/>
      <w:headerReference w:type="first" r:id="rId24"/>
      <w:footerReference w:type="first" r:id="rId25"/>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AE52D" w14:textId="77777777" w:rsidR="00F80DD3" w:rsidRDefault="00F80DD3">
      <w:pPr>
        <w:spacing w:after="0"/>
      </w:pPr>
      <w:r>
        <w:separator/>
      </w:r>
    </w:p>
  </w:endnote>
  <w:endnote w:type="continuationSeparator" w:id="0">
    <w:p w14:paraId="370371C1" w14:textId="77777777" w:rsidR="00F80DD3" w:rsidRDefault="00F80D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Big Caslon">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26180" w14:textId="77777777" w:rsidR="00002C91" w:rsidRDefault="00002C91">
    <w:pPr>
      <w:pStyle w:val="Footer"/>
    </w:pPr>
    <w:r>
      <w:rPr>
        <w:noProof/>
      </w:rPr>
      <mc:AlternateContent>
        <mc:Choice Requires="wps">
          <w:drawing>
            <wp:anchor distT="0" distB="0" distL="114300" distR="114300" simplePos="0" relativeHeight="251658243" behindDoc="0" locked="0" layoutInCell="1" allowOverlap="1" wp14:anchorId="4E459154" wp14:editId="5DE53182">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052907D" w14:textId="77777777" w:rsidR="00002C91" w:rsidRPr="00460DA0" w:rsidRDefault="00002C91" w:rsidP="00CB1A25">
                          <w:pPr>
                            <w:spacing w:after="0"/>
                            <w:jc w:val="right"/>
                            <w:rPr>
                              <w:rStyle w:val="PageNumber"/>
                            </w:rPr>
                          </w:pPr>
                          <w:r>
                            <w:fldChar w:fldCharType="begin"/>
                          </w:r>
                          <w:r>
                            <w:instrText xml:space="preserve"> PAGE  \* MERGEFORMAT </w:instrText>
                          </w:r>
                          <w:r>
                            <w:fldChar w:fldCharType="separate"/>
                          </w:r>
                          <w:r w:rsidR="007237AC" w:rsidRPr="007237AC">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55"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JYKwCAACv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" filled="f" stroked="f">
              <v:textbox style="mso-next-textbox:#_x0000_s1031" inset="0,0,0,0">
                <w:txbxContent>
                  <w:p w14:paraId="4052907D" w14:textId="77777777" w:rsidR="00002C91" w:rsidRPr="00460DA0" w:rsidRDefault="00002C91" w:rsidP="00CB1A25">
                    <w:pPr>
                      <w:spacing w:after="0"/>
                      <w:jc w:val="right"/>
                      <w:rPr>
                        <w:rStyle w:val="PageNumber"/>
                      </w:rPr>
                    </w:pPr>
                    <w:r>
                      <w:fldChar w:fldCharType="begin"/>
                    </w:r>
                    <w:r>
                      <w:instrText xml:space="preserve"> PAGE  \* MERGEFORMAT </w:instrText>
                    </w:r>
                    <w:r>
                      <w:fldChar w:fldCharType="separate"/>
                    </w:r>
                    <w:r w:rsidR="00F26905" w:rsidRPr="00F26905">
                      <w:rPr>
                        <w:rStyle w:val="PageNumber"/>
                        <w:noProof/>
                      </w:rPr>
                      <w:t>3</w:t>
                    </w:r>
                    <w:r>
                      <w:rPr>
                        <w:rStyle w:val="PageNumbe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0F376" w14:textId="77777777" w:rsidR="00002C91" w:rsidRDefault="00002C9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D9E5" w14:textId="77777777" w:rsidR="00002C91" w:rsidRDefault="00002C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80421" w14:textId="77777777" w:rsidR="00F80DD3" w:rsidRDefault="00F80DD3">
      <w:pPr>
        <w:spacing w:after="0"/>
      </w:pPr>
      <w:r>
        <w:separator/>
      </w:r>
    </w:p>
  </w:footnote>
  <w:footnote w:type="continuationSeparator" w:id="0">
    <w:p w14:paraId="15377044" w14:textId="77777777" w:rsidR="00F80DD3" w:rsidRDefault="00F80D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F3745" w14:textId="77777777" w:rsidR="00002C91" w:rsidRDefault="00002C91">
    <w:pPr>
      <w:pStyle w:val="Header"/>
    </w:pPr>
    <w:r>
      <w:rPr>
        <w:noProof/>
      </w:rPr>
      <mc:AlternateContent>
        <mc:Choice Requires="wps">
          <w:drawing>
            <wp:anchor distT="0" distB="0" distL="114300" distR="114300" simplePos="0" relativeHeight="251658245" behindDoc="0" locked="0" layoutInCell="1" allowOverlap="1" wp14:anchorId="50DC3570" wp14:editId="2AFAE40D">
              <wp:simplePos x="0" y="0"/>
              <wp:positionH relativeFrom="page">
                <wp:posOffset>4051300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FAA26D3D-D897-4be2-8F04-BA451C77F1D7}">
                          <ma14:placeholder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33A8E5" w14:textId="77777777" w:rsidR="00002C91" w:rsidRDefault="00002C91" w:rsidP="00B32003">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153"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" filled="f" stroked="f">
              <v:stroke o:forcedash="t"/>
              <v:textbox inset=",0,,0">
                <w:txbxContent>
                  <w:p w14:paraId="1333A8E5" w14:textId="77777777" w:rsidR="00002C91" w:rsidRDefault="00002C91" w:rsidP="00B32003">
                    <w:pPr>
                      <w:pStyle w:val="Header-Right"/>
                    </w:pPr>
                    <w:r>
                      <w:t>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760BA2CE" wp14:editId="3771C21B">
              <wp:simplePos x="0" y="0"/>
              <wp:positionH relativeFrom="page">
                <wp:posOffset>457200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FAA26D3D-D897-4be2-8F04-BA451C77F1D7}">
                          <ma14:placeholder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3643991" w14:textId="77777777" w:rsidR="00002C91" w:rsidRDefault="00002C91" w:rsidP="00B32003">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54"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" filled="f" stroked="f">
              <v:stroke o:forcedash="t"/>
              <v:textbox inset=",0,,0">
                <w:txbxContent>
                  <w:p w14:paraId="03643991" w14:textId="77777777" w:rsidR="00002C91" w:rsidRDefault="00002C91" w:rsidP="00B32003">
                    <w:pPr>
                      <w:pStyle w:val="Header"/>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223056A9" wp14:editId="3379447F">
              <wp:simplePos x="0" y="0"/>
              <wp:positionH relativeFrom="page">
                <wp:posOffset>457200</wp:posOffset>
              </wp:positionH>
              <wp:positionV relativeFrom="page">
                <wp:posOffset>457200</wp:posOffset>
              </wp:positionV>
              <wp:extent cx="6858000" cy="274320"/>
              <wp:effectExtent l="0" t="0" r="0" b="508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6pt;width:540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" fillcolor="#bf5e00 [3207]"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BA0DD" w14:textId="77777777" w:rsidR="00002C91" w:rsidRDefault="00002C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D5E5D33"/>
    <w:multiLevelType w:val="hybridMultilevel"/>
    <w:tmpl w:val="712AD9C8"/>
    <w:lvl w:ilvl="0" w:tplc="6FE6641A">
      <w:start w:val="1"/>
      <w:numFmt w:val="decimalEnclosedCircle"/>
      <w:lvlText w:val="%1"/>
      <w:lvlJc w:val="left"/>
      <w:pPr>
        <w:tabs>
          <w:tab w:val="num" w:pos="720"/>
        </w:tabs>
        <w:ind w:left="720" w:hanging="360"/>
      </w:pPr>
    </w:lvl>
    <w:lvl w:ilvl="1" w:tplc="C7AEDC1A" w:tentative="1">
      <w:start w:val="1"/>
      <w:numFmt w:val="decimalEnclosedCircle"/>
      <w:lvlText w:val="%2"/>
      <w:lvlJc w:val="left"/>
      <w:pPr>
        <w:tabs>
          <w:tab w:val="num" w:pos="1440"/>
        </w:tabs>
        <w:ind w:left="1440" w:hanging="360"/>
      </w:pPr>
    </w:lvl>
    <w:lvl w:ilvl="2" w:tplc="614870E8" w:tentative="1">
      <w:start w:val="1"/>
      <w:numFmt w:val="decimalEnclosedCircle"/>
      <w:lvlText w:val="%3"/>
      <w:lvlJc w:val="left"/>
      <w:pPr>
        <w:tabs>
          <w:tab w:val="num" w:pos="2160"/>
        </w:tabs>
        <w:ind w:left="2160" w:hanging="360"/>
      </w:pPr>
    </w:lvl>
    <w:lvl w:ilvl="3" w:tplc="D41828B4" w:tentative="1">
      <w:start w:val="1"/>
      <w:numFmt w:val="decimalEnclosedCircle"/>
      <w:lvlText w:val="%4"/>
      <w:lvlJc w:val="left"/>
      <w:pPr>
        <w:tabs>
          <w:tab w:val="num" w:pos="2880"/>
        </w:tabs>
        <w:ind w:left="2880" w:hanging="360"/>
      </w:pPr>
    </w:lvl>
    <w:lvl w:ilvl="4" w:tplc="C820FFCE" w:tentative="1">
      <w:start w:val="1"/>
      <w:numFmt w:val="decimalEnclosedCircle"/>
      <w:lvlText w:val="%5"/>
      <w:lvlJc w:val="left"/>
      <w:pPr>
        <w:tabs>
          <w:tab w:val="num" w:pos="3600"/>
        </w:tabs>
        <w:ind w:left="3600" w:hanging="360"/>
      </w:pPr>
    </w:lvl>
    <w:lvl w:ilvl="5" w:tplc="23E8E498" w:tentative="1">
      <w:start w:val="1"/>
      <w:numFmt w:val="decimalEnclosedCircle"/>
      <w:lvlText w:val="%6"/>
      <w:lvlJc w:val="left"/>
      <w:pPr>
        <w:tabs>
          <w:tab w:val="num" w:pos="4320"/>
        </w:tabs>
        <w:ind w:left="4320" w:hanging="360"/>
      </w:pPr>
    </w:lvl>
    <w:lvl w:ilvl="6" w:tplc="377019BA" w:tentative="1">
      <w:start w:val="1"/>
      <w:numFmt w:val="decimalEnclosedCircle"/>
      <w:lvlText w:val="%7"/>
      <w:lvlJc w:val="left"/>
      <w:pPr>
        <w:tabs>
          <w:tab w:val="num" w:pos="5040"/>
        </w:tabs>
        <w:ind w:left="5040" w:hanging="360"/>
      </w:pPr>
    </w:lvl>
    <w:lvl w:ilvl="7" w:tplc="7A14F730" w:tentative="1">
      <w:start w:val="1"/>
      <w:numFmt w:val="decimalEnclosedCircle"/>
      <w:lvlText w:val="%8"/>
      <w:lvlJc w:val="left"/>
      <w:pPr>
        <w:tabs>
          <w:tab w:val="num" w:pos="5760"/>
        </w:tabs>
        <w:ind w:left="5760" w:hanging="360"/>
      </w:pPr>
    </w:lvl>
    <w:lvl w:ilvl="8" w:tplc="7F0EA108" w:tentative="1">
      <w:start w:val="1"/>
      <w:numFmt w:val="decimalEnclosedCircle"/>
      <w:lvlText w:val="%9"/>
      <w:lvlJc w:val="left"/>
      <w:pPr>
        <w:tabs>
          <w:tab w:val="num" w:pos="6480"/>
        </w:tabs>
        <w:ind w:left="6480" w:hanging="360"/>
      </w:pPr>
    </w:lvl>
  </w:abstractNum>
  <w:abstractNum w:abstractNumId="2">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39228A"/>
    <w:rsid w:val="00002C91"/>
    <w:rsid w:val="000045A7"/>
    <w:rsid w:val="00053BE8"/>
    <w:rsid w:val="00064EFB"/>
    <w:rsid w:val="000972E8"/>
    <w:rsid w:val="000B73EC"/>
    <w:rsid w:val="000E4DD6"/>
    <w:rsid w:val="00100BDB"/>
    <w:rsid w:val="00110D3F"/>
    <w:rsid w:val="00127DB2"/>
    <w:rsid w:val="0014427B"/>
    <w:rsid w:val="0015553D"/>
    <w:rsid w:val="0016239F"/>
    <w:rsid w:val="001C56D0"/>
    <w:rsid w:val="001E7971"/>
    <w:rsid w:val="001F487F"/>
    <w:rsid w:val="002655D6"/>
    <w:rsid w:val="00284E65"/>
    <w:rsid w:val="00294F89"/>
    <w:rsid w:val="002A590D"/>
    <w:rsid w:val="002B2C2B"/>
    <w:rsid w:val="002E29BE"/>
    <w:rsid w:val="002E6EB2"/>
    <w:rsid w:val="00302AE3"/>
    <w:rsid w:val="00331006"/>
    <w:rsid w:val="00385EBE"/>
    <w:rsid w:val="00387D95"/>
    <w:rsid w:val="0039228A"/>
    <w:rsid w:val="003A0E07"/>
    <w:rsid w:val="003A6838"/>
    <w:rsid w:val="003B45E0"/>
    <w:rsid w:val="00447161"/>
    <w:rsid w:val="00447C03"/>
    <w:rsid w:val="00473C89"/>
    <w:rsid w:val="00495157"/>
    <w:rsid w:val="00496EA0"/>
    <w:rsid w:val="00497ED2"/>
    <w:rsid w:val="004F0C37"/>
    <w:rsid w:val="004F162C"/>
    <w:rsid w:val="0050510B"/>
    <w:rsid w:val="00511D67"/>
    <w:rsid w:val="005219D3"/>
    <w:rsid w:val="005332D5"/>
    <w:rsid w:val="00581FE4"/>
    <w:rsid w:val="005E7712"/>
    <w:rsid w:val="00634D21"/>
    <w:rsid w:val="00644750"/>
    <w:rsid w:val="00660550"/>
    <w:rsid w:val="00693F71"/>
    <w:rsid w:val="006A0F73"/>
    <w:rsid w:val="006C40EE"/>
    <w:rsid w:val="006E46A3"/>
    <w:rsid w:val="0070435F"/>
    <w:rsid w:val="007237AC"/>
    <w:rsid w:val="007620CD"/>
    <w:rsid w:val="0079595E"/>
    <w:rsid w:val="007C02A3"/>
    <w:rsid w:val="00805E77"/>
    <w:rsid w:val="00811C5B"/>
    <w:rsid w:val="00884C10"/>
    <w:rsid w:val="008A10C2"/>
    <w:rsid w:val="008D300D"/>
    <w:rsid w:val="00936E29"/>
    <w:rsid w:val="00983F84"/>
    <w:rsid w:val="009A671F"/>
    <w:rsid w:val="009E056C"/>
    <w:rsid w:val="009F6E92"/>
    <w:rsid w:val="00A02170"/>
    <w:rsid w:val="00A64D01"/>
    <w:rsid w:val="00A80D26"/>
    <w:rsid w:val="00A96107"/>
    <w:rsid w:val="00A96BA0"/>
    <w:rsid w:val="00AC1AC9"/>
    <w:rsid w:val="00B10202"/>
    <w:rsid w:val="00B144B7"/>
    <w:rsid w:val="00B32003"/>
    <w:rsid w:val="00B946E1"/>
    <w:rsid w:val="00BB5E12"/>
    <w:rsid w:val="00BC0A06"/>
    <w:rsid w:val="00BC2C8E"/>
    <w:rsid w:val="00BE2E39"/>
    <w:rsid w:val="00BF7AC9"/>
    <w:rsid w:val="00C70001"/>
    <w:rsid w:val="00C70206"/>
    <w:rsid w:val="00C83E52"/>
    <w:rsid w:val="00CB1A25"/>
    <w:rsid w:val="00D102DE"/>
    <w:rsid w:val="00D23A4F"/>
    <w:rsid w:val="00D75B59"/>
    <w:rsid w:val="00DA03F9"/>
    <w:rsid w:val="00DA0E75"/>
    <w:rsid w:val="00DE5463"/>
    <w:rsid w:val="00E04B2E"/>
    <w:rsid w:val="00E71097"/>
    <w:rsid w:val="00E802F1"/>
    <w:rsid w:val="00E951B1"/>
    <w:rsid w:val="00E9747C"/>
    <w:rsid w:val="00EA069B"/>
    <w:rsid w:val="00EB3E49"/>
    <w:rsid w:val="00EC449E"/>
    <w:rsid w:val="00F26905"/>
    <w:rsid w:val="00F34AF7"/>
    <w:rsid w:val="00F80DD3"/>
    <w:rsid w:val="00F87748"/>
    <w:rsid w:val="00FA52CC"/>
    <w:rsid w:val="00FD3B3F"/>
    <w:rsid w:val="00FF6F01"/>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6684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DDF53D"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1B38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1B38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38ABED"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38ABED"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1B38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DDF53D" w:themeColor="accent2"/>
      <w:sz w:val="40"/>
    </w:rPr>
  </w:style>
  <w:style w:type="paragraph" w:customStyle="1" w:styleId="Mailer">
    <w:name w:val="Mailer"/>
    <w:basedOn w:val="Normal"/>
    <w:link w:val="MailerChar"/>
    <w:qFormat/>
    <w:rsid w:val="005A467B"/>
    <w:pPr>
      <w:spacing w:after="0"/>
    </w:pPr>
    <w:rPr>
      <w:color w:val="1B3861" w:themeColor="text2"/>
      <w:sz w:val="28"/>
    </w:rPr>
  </w:style>
  <w:style w:type="character" w:customStyle="1" w:styleId="MailerChar">
    <w:name w:val="Mailer Char"/>
    <w:basedOn w:val="DefaultParagraphFont"/>
    <w:link w:val="Mailer"/>
    <w:rsid w:val="005A467B"/>
    <w:rPr>
      <w:color w:val="1B38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paragraph" w:styleId="ListParagraph">
    <w:name w:val="List Paragraph"/>
    <w:basedOn w:val="Normal"/>
    <w:uiPriority w:val="34"/>
    <w:qFormat/>
    <w:rsid w:val="006A0F73"/>
    <w:pPr>
      <w:spacing w:after="0"/>
      <w:ind w:left="720"/>
      <w:contextualSpacing/>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7.png"/><Relationship Id="rId21" Type="http://schemas.openxmlformats.org/officeDocument/2006/relationships/image" Target="media/image8.png"/><Relationship Id="rId22" Type="http://schemas.microsoft.com/office/2007/relationships/hdphoto" Target="media/hdphoto6.wdp"/><Relationship Id="rId23" Type="http://schemas.openxmlformats.org/officeDocument/2006/relationships/footer" Target="footer2.xml"/><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png"/><Relationship Id="rId13" Type="http://schemas.microsoft.com/office/2007/relationships/hdphoto" Target="media/hdphoto2.wdp"/><Relationship Id="rId14" Type="http://schemas.microsoft.com/office/2007/relationships/hdphoto" Target="media/hdphoto3.wdp"/><Relationship Id="rId15" Type="http://schemas.microsoft.com/office/2007/relationships/hdphoto" Target="media/hdphoto4.wdp"/><Relationship Id="rId16" Type="http://schemas.openxmlformats.org/officeDocument/2006/relationships/image" Target="media/image4.png"/><Relationship Id="rId17" Type="http://schemas.microsoft.com/office/2007/relationships/hdphoto" Target="media/hdphoto5.wdp"/><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al%20Estate%20Newsletter.dotx" TargetMode="External"/></Relationships>
</file>

<file path=word/theme/theme1.xml><?xml version="1.0" encoding="utf-8"?>
<a:theme xmlns:a="http://schemas.openxmlformats.org/drawingml/2006/main" name="Office Theme">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al Estate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View:Newsletters:Real Estate Newsletter.dotx</Template>
  <TotalTime>1</TotalTime>
  <Pages>4</Pages>
  <Words>8</Words>
  <Characters>48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Provencher</dc:creator>
  <cp:keywords/>
  <dc:description/>
  <cp:lastModifiedBy>Microsoft Office User</cp:lastModifiedBy>
  <cp:revision>2</cp:revision>
  <cp:lastPrinted>2016-10-12T11:38:00Z</cp:lastPrinted>
  <dcterms:created xsi:type="dcterms:W3CDTF">2016-12-02T03:53:00Z</dcterms:created>
  <dcterms:modified xsi:type="dcterms:W3CDTF">2016-12-02T03:53:00Z</dcterms:modified>
  <cp:category/>
</cp:coreProperties>
</file>