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63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250"/>
        <w:gridCol w:w="7725"/>
      </w:tblGrid>
      <w:tr w:rsidR="00905C7E" w14:paraId="4E49A82D" w14:textId="77777777" w:rsidTr="0094163F">
        <w:trPr>
          <w:trHeight w:val="2112"/>
        </w:trPr>
        <w:tc>
          <w:tcPr>
            <w:tcW w:w="3660" w:type="dxa"/>
            <w:gridSpan w:val="3"/>
            <w:tcBorders>
              <w:bottom w:val="nil"/>
            </w:tcBorders>
          </w:tcPr>
          <w:p w14:paraId="288A6CD1" w14:textId="77777777" w:rsidR="00905C7E" w:rsidRDefault="00905C7E" w:rsidP="00905C7E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  <w:p w14:paraId="617D6909" w14:textId="40772540" w:rsidR="00646B23" w:rsidRPr="00646B23" w:rsidRDefault="009E7C76" w:rsidP="00646B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FD6C06" wp14:editId="44DC9BD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19050</wp:posOffset>
                      </wp:positionV>
                      <wp:extent cx="1447800" cy="1333500"/>
                      <wp:effectExtent l="38100" t="0" r="19050" b="571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333500"/>
                              </a:xfrm>
                              <a:custGeom>
                                <a:avLst/>
                                <a:gdLst>
                                  <a:gd name="connsiteX0" fmla="*/ 0 w 1618129"/>
                                  <a:gd name="connsiteY0" fmla="*/ 694765 h 1389530"/>
                                  <a:gd name="connsiteX1" fmla="*/ 809065 w 1618129"/>
                                  <a:gd name="connsiteY1" fmla="*/ 0 h 1389530"/>
                                  <a:gd name="connsiteX2" fmla="*/ 1618130 w 1618129"/>
                                  <a:gd name="connsiteY2" fmla="*/ 694765 h 1389530"/>
                                  <a:gd name="connsiteX3" fmla="*/ 809065 w 1618129"/>
                                  <a:gd name="connsiteY3" fmla="*/ 1389530 h 1389530"/>
                                  <a:gd name="connsiteX4" fmla="*/ 0 w 1618129"/>
                                  <a:gd name="connsiteY4" fmla="*/ 694765 h 1389530"/>
                                  <a:gd name="connsiteX0" fmla="*/ 0 w 910198"/>
                                  <a:gd name="connsiteY0" fmla="*/ 714077 h 1428154"/>
                                  <a:gd name="connsiteX1" fmla="*/ 809065 w 910198"/>
                                  <a:gd name="connsiteY1" fmla="*/ 19312 h 1428154"/>
                                  <a:gd name="connsiteX2" fmla="*/ 809065 w 910198"/>
                                  <a:gd name="connsiteY2" fmla="*/ 1408842 h 1428154"/>
                                  <a:gd name="connsiteX3" fmla="*/ 0 w 910198"/>
                                  <a:gd name="connsiteY3" fmla="*/ 714077 h 1428154"/>
                                  <a:gd name="connsiteX0" fmla="*/ 0 w 809065"/>
                                  <a:gd name="connsiteY0" fmla="*/ 714077 h 714078"/>
                                  <a:gd name="connsiteX1" fmla="*/ 809065 w 809065"/>
                                  <a:gd name="connsiteY1" fmla="*/ 19312 h 714078"/>
                                  <a:gd name="connsiteX2" fmla="*/ 0 w 809065"/>
                                  <a:gd name="connsiteY2" fmla="*/ 714077 h 714078"/>
                                  <a:gd name="connsiteX0" fmla="*/ 0 w 536774"/>
                                  <a:gd name="connsiteY0" fmla="*/ 691163 h 691163"/>
                                  <a:gd name="connsiteX1" fmla="*/ 536774 w 536774"/>
                                  <a:gd name="connsiteY1" fmla="*/ 11519 h 691163"/>
                                  <a:gd name="connsiteX2" fmla="*/ 0 w 536774"/>
                                  <a:gd name="connsiteY2" fmla="*/ 691163 h 6911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36774" h="691163">
                                    <a:moveTo>
                                      <a:pt x="0" y="691163"/>
                                    </a:moveTo>
                                    <a:cubicBezTo>
                                      <a:pt x="0" y="691163"/>
                                      <a:pt x="401930" y="-104275"/>
                                      <a:pt x="536774" y="11519"/>
                                    </a:cubicBezTo>
                                    <a:lnTo>
                                      <a:pt x="0" y="691163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BF678E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BF678E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BF678E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BF678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299AA4" w14:textId="77777777" w:rsidR="009E7C76" w:rsidRPr="009E7C76" w:rsidRDefault="009E7C76" w:rsidP="009E7C76">
                                  <w:pPr>
                                    <w:rPr>
                                      <w:rFonts w:ascii="Brush Script MT" w:hAnsi="Brush Script MT"/>
                                      <w:color w:val="5C2D34" w:themeColor="accent4" w:themeShade="80"/>
                                      <w:sz w:val="144"/>
                                      <w:szCs w:val="144"/>
                                      <w:lang w:val="en-CA"/>
                                    </w:rPr>
                                  </w:pPr>
                                  <w:r w:rsidRPr="009E7C76">
                                    <w:rPr>
                                      <w:rFonts w:ascii="Brush Script MT" w:hAnsi="Brush Script MT"/>
                                      <w:color w:val="5C2D34" w:themeColor="accent4" w:themeShade="80"/>
                                      <w:sz w:val="144"/>
                                      <w:szCs w:val="144"/>
                                      <w:lang w:val="en-CA"/>
                                    </w:rPr>
                                    <w:t>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D6C06" id="Oval 11" o:spid="_x0000_s1026" style="position:absolute;margin-left:4.5pt;margin-top:1.5pt;width:114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774,6911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" adj="-11796480,,5400" path="m,691163v,,401930,-795438,536774,-679644l,691163xe" fillcolor="#ddb5c5" strokecolor="#bf678e" strokeweight=".5pt">
                      <v:fill color2="#d398b0" rotate="t" colors="0 #ddb5c5;.5 #d6a7ba;1 #d398b0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1333500;1447800,22224;0,1333500" o:connectangles="0,0,0" textboxrect="0,0,536774,691163"/>
                      <v:textbox>
                        <w:txbxContent>
                          <w:p w14:paraId="4C299AA4" w14:textId="77777777" w:rsidR="009E7C76" w:rsidRPr="009E7C76" w:rsidRDefault="009E7C76" w:rsidP="009E7C76">
                            <w:pPr>
                              <w:rPr>
                                <w:rFonts w:ascii="Brush Script MT" w:hAnsi="Brush Script MT"/>
                                <w:color w:val="5C2D34" w:themeColor="accent4" w:themeShade="80"/>
                                <w:sz w:val="144"/>
                                <w:szCs w:val="144"/>
                                <w:lang w:val="en-CA"/>
                              </w:rPr>
                            </w:pPr>
                            <w:r w:rsidRPr="009E7C76">
                              <w:rPr>
                                <w:rFonts w:ascii="Brush Script MT" w:hAnsi="Brush Script MT"/>
                                <w:color w:val="5C2D34" w:themeColor="accent4" w:themeShade="80"/>
                                <w:sz w:val="144"/>
                                <w:szCs w:val="144"/>
                                <w:lang w:val="en-CA"/>
                              </w:rPr>
                              <w:t>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3379AE" w14:textId="6CD36F60" w:rsidR="00646B23" w:rsidRPr="00646B23" w:rsidRDefault="00646B23" w:rsidP="00646B23"/>
          <w:p w14:paraId="08CFC1E9" w14:textId="48A44DC2" w:rsidR="00646B23" w:rsidRPr="00646B23" w:rsidRDefault="00646B23" w:rsidP="00646B23"/>
          <w:p w14:paraId="254EB5E1" w14:textId="531DFCC6" w:rsidR="00646B23" w:rsidRDefault="00646B23" w:rsidP="00646B2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7A42EFC" w14:textId="28799735" w:rsidR="00646B23" w:rsidRPr="00646B23" w:rsidRDefault="00646B23" w:rsidP="00646B23">
            <w:pPr>
              <w:tabs>
                <w:tab w:val="left" w:pos="1101"/>
              </w:tabs>
            </w:pPr>
            <w:r>
              <w:tab/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50AB66DE" w14:textId="77777777"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7725" w:type="dxa"/>
            <w:tcBorders>
              <w:bottom w:val="nil"/>
            </w:tcBorders>
          </w:tcPr>
          <w:p w14:paraId="5A962D03" w14:textId="77777777" w:rsidR="00905C7E" w:rsidRPr="00175D45" w:rsidRDefault="00BD4388" w:rsidP="00310F17">
            <w:pPr>
              <w:pStyle w:val="Title"/>
              <w:rPr>
                <w:rFonts w:ascii="Arial" w:hAnsi="Arial" w:cs="Arial"/>
              </w:rPr>
            </w:pPr>
            <w:r>
              <w:t>Samira</w:t>
            </w:r>
            <w:r w:rsidR="00905C7E" w:rsidRPr="00310F17">
              <w:br/>
            </w:r>
            <w:r>
              <w:t>Alia</w:t>
            </w:r>
          </w:p>
        </w:tc>
      </w:tr>
      <w:tr w:rsidR="00905C7E" w14:paraId="3BCB6E4C" w14:textId="77777777" w:rsidTr="0094163F">
        <w:trPr>
          <w:trHeight w:val="1164"/>
        </w:trPr>
        <w:tc>
          <w:tcPr>
            <w:tcW w:w="719" w:type="dxa"/>
          </w:tcPr>
          <w:p w14:paraId="26E757B9" w14:textId="77777777"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141D0F2E" w14:textId="77777777"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50" w:type="dxa"/>
            <w:vMerge/>
          </w:tcPr>
          <w:p w14:paraId="39DC0950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 w:val="restart"/>
          </w:tcPr>
          <w:p w14:paraId="0B2440F1" w14:textId="536B4801" w:rsidR="006C2F51" w:rsidRPr="00E94B27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B27"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Languages</w:t>
            </w:r>
          </w:p>
          <w:p w14:paraId="55B63CBB" w14:textId="77777777" w:rsidR="006C2F51" w:rsidRP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DC1BD2" w14:textId="47B228E7" w:rsidR="006C2F51" w:rsidRP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English: </w:t>
            </w:r>
            <w:r w:rsidR="0010390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Fluent </w:t>
            </w:r>
            <w:r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spoken, written</w:t>
            </w:r>
          </w:p>
          <w:p w14:paraId="7F23F897" w14:textId="62197387" w:rsidR="006C2F51" w:rsidRP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French:</w:t>
            </w:r>
            <w:r w:rsidR="0010390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Fluent</w:t>
            </w:r>
            <w:r w:rsidR="00103901"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spoken</w:t>
            </w:r>
            <w:r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written</w:t>
            </w:r>
          </w:p>
          <w:p w14:paraId="2204A6A1" w14:textId="0AF24A41" w:rsidR="006C2F51" w:rsidRP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Farsi: </w:t>
            </w:r>
            <w:r w:rsidR="0010390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Fluent</w:t>
            </w:r>
            <w:r w:rsidR="00103901"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C2F51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spoken, written</w:t>
            </w:r>
          </w:p>
          <w:p w14:paraId="27792603" w14:textId="77777777" w:rsidR="006C2F51" w:rsidRP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DB40B6B" w14:textId="4B44C120" w:rsidR="006C2F51" w:rsidRPr="00E94B27" w:rsidRDefault="006C2F51" w:rsidP="006C2F51">
            <w:pPr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B27"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Computer skills: </w:t>
            </w:r>
          </w:p>
          <w:p w14:paraId="27B1D7BF" w14:textId="77777777" w:rsidR="006C2F51" w:rsidRPr="006C2F51" w:rsidRDefault="006C2F51" w:rsidP="006C2F51">
            <w:pP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26E8E8" w14:textId="77777777" w:rsidR="006C2F51" w:rsidRPr="006C2F51" w:rsidRDefault="006C2F51" w:rsidP="006C2F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Word</w:t>
            </w:r>
          </w:p>
          <w:p w14:paraId="02C1C874" w14:textId="77777777" w:rsidR="006C2F51" w:rsidRPr="006C2F51" w:rsidRDefault="006C2F51" w:rsidP="006C2F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PowerPoint</w:t>
            </w:r>
          </w:p>
          <w:p w14:paraId="5F33B825" w14:textId="77777777" w:rsidR="006C2F51" w:rsidRPr="006C2F51" w:rsidRDefault="006C2F51" w:rsidP="006C2F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InDesign</w:t>
            </w:r>
          </w:p>
          <w:p w14:paraId="5E2C5183" w14:textId="70143A54" w:rsidR="006C2F51" w:rsidRDefault="006C2F51" w:rsidP="006C2F5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C2F51"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Excel</w:t>
            </w:r>
          </w:p>
          <w:p w14:paraId="042325BC" w14:textId="77777777" w:rsid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FEDF8B" w14:textId="0D94F392" w:rsidR="006C2F51" w:rsidRDefault="006C2F51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B27"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Experience</w:t>
            </w:r>
          </w:p>
          <w:p w14:paraId="2650F1C5" w14:textId="77777777" w:rsidR="00E94B27" w:rsidRPr="00E94B27" w:rsidRDefault="00E94B27" w:rsidP="006C2F5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70C4B2" w14:textId="523633DB" w:rsidR="00103901" w:rsidRDefault="006C2F51" w:rsidP="0010390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Stylist </w:t>
            </w:r>
            <w:r w:rsidR="00EC5F3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assistant, le</w:t>
            </w:r>
            <w:r w:rsidR="001512E7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C7650E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EC5F3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hainon</w:t>
            </w:r>
            <w:proofErr w:type="spellEnd"/>
            <w:r w:rsidR="00EC5F3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7650E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EC5F3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harity </w:t>
            </w:r>
            <w:r w:rsidR="00C7650E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="00EC5F3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ashion </w:t>
            </w:r>
            <w:r w:rsidR="00103901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show </w:t>
            </w:r>
            <w:r w:rsidR="009E7C7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C7650E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0103901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arch 2019</w:t>
            </w:r>
          </w:p>
          <w:p w14:paraId="1E9A8E1D" w14:textId="77777777" w:rsidR="00C7650E" w:rsidRDefault="00C7650E" w:rsidP="0010390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1DF9B6" w14:textId="345155A7" w:rsidR="00103901" w:rsidRPr="00C7650E" w:rsidRDefault="00103901" w:rsidP="00C7650E">
            <w:pPr>
              <w:pStyle w:val="ListParagraph"/>
              <w:numPr>
                <w:ilvl w:val="0"/>
                <w:numId w:val="6"/>
              </w:num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Helping the stylist to select the </w:t>
            </w:r>
            <w:r w:rsidR="00C7650E"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outfits</w:t>
            </w:r>
            <w:r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7650E"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and accessories </w:t>
            </w:r>
            <w:r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for the models   </w:t>
            </w:r>
          </w:p>
          <w:p w14:paraId="52A9F792" w14:textId="77777777" w:rsidR="00103901" w:rsidRPr="00EC5F36" w:rsidRDefault="00103901" w:rsidP="00103901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A1C043" w14:textId="76129365" w:rsidR="00EC5F36" w:rsidRDefault="00EC5F36" w:rsidP="00EC5F36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Teaching English privately </w:t>
            </w:r>
            <w:r w:rsidR="00C7650E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</w:t>
            </w:r>
            <w:r w:rsidR="009E7C7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2011-201</w:t>
            </w:r>
            <w:r w:rsidR="002A0B33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bookmarkStart w:id="0" w:name="_GoBack"/>
            <w:bookmarkEnd w:id="0"/>
          </w:p>
          <w:p w14:paraId="18A26947" w14:textId="6D10E4F0" w:rsidR="00C7650E" w:rsidRDefault="00C7650E" w:rsidP="00C7650E">
            <w:pPr>
              <w:tabs>
                <w:tab w:val="left" w:pos="3720"/>
              </w:tabs>
              <w:ind w:left="720" w:hanging="360"/>
              <w:jc w:val="both"/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49B20" w14:textId="333DCF7A" w:rsidR="00970714" w:rsidRPr="00C7650E" w:rsidRDefault="00C7650E" w:rsidP="00EC5F36">
            <w:pPr>
              <w:pStyle w:val="ListParagraph"/>
              <w:numPr>
                <w:ilvl w:val="0"/>
                <w:numId w:val="6"/>
              </w:num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Planning, delivering lessons and preparing test and exercises</w:t>
            </w:r>
          </w:p>
          <w:p w14:paraId="56D7E900" w14:textId="128DB41D" w:rsidR="00C7650E" w:rsidRDefault="00EC5F36" w:rsidP="00EC5F36">
            <w:p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Teaching Iranian art </w:t>
            </w:r>
            <w:r w:rsidR="00C7650E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work    </w:t>
            </w:r>
            <w:r w:rsidR="002A0B33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2008-2010</w:t>
            </w:r>
          </w:p>
          <w:p w14:paraId="6D883970" w14:textId="48C73567" w:rsidR="00C7650E" w:rsidRPr="00C7650E" w:rsidRDefault="00C7650E" w:rsidP="00C7650E">
            <w:pPr>
              <w:pStyle w:val="ListParagraph"/>
              <w:numPr>
                <w:ilvl w:val="0"/>
                <w:numId w:val="6"/>
              </w:num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How to make pictures of woods, how to select different woods</w:t>
            </w:r>
          </w:p>
          <w:p w14:paraId="7059C18C" w14:textId="54A4AA64" w:rsidR="00EC5F36" w:rsidRPr="00C7650E" w:rsidRDefault="00C7650E" w:rsidP="00C7650E">
            <w:pPr>
              <w:pStyle w:val="ListParagraph"/>
              <w:numPr>
                <w:ilvl w:val="0"/>
                <w:numId w:val="6"/>
              </w:numPr>
              <w:tabs>
                <w:tab w:val="left" w:pos="3720"/>
              </w:tabs>
              <w:jc w:val="both"/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650E">
              <w:rPr>
                <w:rFonts w:ascii="Arial" w:hAnsi="Arial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How to cut the woods and set them together                                </w:t>
            </w:r>
          </w:p>
          <w:sdt>
            <w:sdtPr>
              <w:rPr>
                <w:rFonts w:ascii="Arial" w:hAnsi="Arial" w:cs="Arial"/>
                <w:b w:val="0"/>
                <w:color w:val="000000" w:themeColor="text1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117423424"/>
              <w:placeholder>
                <w:docPart w:val="416CC80E83F6448B9C4DFFAC4A593EBA"/>
              </w:placeholder>
              <w:temporary/>
              <w:showingPlcHdr/>
              <w15:appearance w15:val="hidden"/>
            </w:sdtPr>
            <w:sdtEndPr/>
            <w:sdtContent>
              <w:p w14:paraId="1389418D" w14:textId="77777777" w:rsidR="00EC5F36" w:rsidRPr="00610216" w:rsidRDefault="00EC5F36" w:rsidP="00EC5F36">
                <w:pPr>
                  <w:pStyle w:val="Heading2"/>
                  <w:rPr>
                    <w:rFonts w:ascii="Arial" w:eastAsiaTheme="minorEastAsia" w:hAnsi="Arial" w:cs="Arial"/>
                    <w:b w:val="0"/>
                    <w:color w:val="000000" w:themeColor="text1"/>
                    <w:szCs w:val="24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085A84">
                  <w:rPr>
                    <w:rFonts w:ascii="Arial" w:hAnsi="Arial" w:cs="Arial"/>
                    <w:b w:val="0"/>
                    <w:color w:val="000000" w:themeColor="text1"/>
                    <w:sz w:val="28"/>
                    <w:szCs w:val="28"/>
                    <w:u w:val="none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Education</w:t>
                </w:r>
              </w:p>
            </w:sdtContent>
          </w:sdt>
          <w:p w14:paraId="13A47A8B" w14:textId="355E5F04" w:rsidR="00EC5F36" w:rsidRPr="00610216" w:rsidRDefault="00EC5F36" w:rsidP="00EC5F36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Fashion marketing LaSalle </w:t>
            </w:r>
            <w:r w:rsidR="0094163F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ollege Montreal </w:t>
            </w:r>
            <w:r w:rsidR="009E7C7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Jan 2019-now   </w:t>
            </w:r>
          </w:p>
          <w:p w14:paraId="27FDE271" w14:textId="13690980" w:rsidR="00EC5F36" w:rsidRPr="00610216" w:rsidRDefault="00EC5F36" w:rsidP="00EC5F36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725FAA" w14:textId="77777777" w:rsidR="00085A84" w:rsidRPr="00610216" w:rsidRDefault="00085A84" w:rsidP="00085A84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667FD3" w14:textId="77777777" w:rsidR="009E7C76" w:rsidRPr="00610216" w:rsidRDefault="009E7C76" w:rsidP="009E7C76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Bachelor of English literature Tehran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Azad university Tehran,</w:t>
            </w: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Iran 2010-2013</w:t>
            </w:r>
          </w:p>
          <w:p w14:paraId="0B429A4C" w14:textId="77777777" w:rsidR="009E7C76" w:rsidRPr="00610216" w:rsidRDefault="009E7C76" w:rsidP="009E7C76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260484" w14:textId="77777777" w:rsidR="009E7C76" w:rsidRDefault="009E7C76" w:rsidP="009E7C76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Mathematics and physics diploma high school Tehran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Iran </w:t>
            </w:r>
          </w:p>
          <w:p w14:paraId="6E880A8D" w14:textId="77777777" w:rsidR="009E7C76" w:rsidRDefault="009E7C76" w:rsidP="009E7C76">
            <w:pP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216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2006-2007</w:t>
            </w:r>
          </w:p>
          <w:p w14:paraId="7409B1D0" w14:textId="77777777" w:rsidR="009E7C76" w:rsidRDefault="009E7C76" w:rsidP="009E7C76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F77CAA" w14:textId="77777777" w:rsidR="009E7C76" w:rsidRPr="009243E0" w:rsidRDefault="009E7C76" w:rsidP="009E7C76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43E0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Interests</w:t>
            </w:r>
          </w:p>
          <w:p w14:paraId="5B764239" w14:textId="77777777" w:rsidR="009E7C76" w:rsidRDefault="009E7C76" w:rsidP="009E7C76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D774F3" w14:textId="77777777" w:rsidR="009E7C76" w:rsidRDefault="009E7C76" w:rsidP="009E7C76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Music</w:t>
            </w:r>
          </w:p>
          <w:p w14:paraId="7EAE6BDC" w14:textId="77777777" w:rsidR="009E7C76" w:rsidRDefault="009E7C76" w:rsidP="009E7C76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</w:t>
            </w:r>
          </w:p>
          <w:p w14:paraId="046CD21C" w14:textId="77777777" w:rsidR="009E7C76" w:rsidRDefault="009E7C76" w:rsidP="009E7C76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Traveling</w:t>
            </w:r>
          </w:p>
          <w:p w14:paraId="5DC520F6" w14:textId="77777777" w:rsidR="009E7C76" w:rsidRDefault="009E7C76" w:rsidP="009E7C76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Watching movies</w:t>
            </w:r>
          </w:p>
          <w:p w14:paraId="6E8E5E52" w14:textId="1D660810" w:rsidR="009E7C76" w:rsidRDefault="009E7C76" w:rsidP="009E7C76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Reading</w:t>
            </w:r>
          </w:p>
          <w:p w14:paraId="66C571A3" w14:textId="5942F12A" w:rsidR="009E7C76" w:rsidRDefault="009E7C76" w:rsidP="009E7C76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43E0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References</w:t>
            </w:r>
          </w:p>
          <w:p w14:paraId="495E2558" w14:textId="134E60B0" w:rsidR="003937ED" w:rsidRPr="00E94B27" w:rsidRDefault="009E7C76" w:rsidP="009E7C76">
            <w:pPr>
              <w:tabs>
                <w:tab w:val="left" w:pos="3720"/>
              </w:tabs>
              <w:jc w:val="both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Available upon request</w:t>
            </w:r>
          </w:p>
        </w:tc>
      </w:tr>
      <w:tr w:rsidR="00905C7E" w14:paraId="23CD5361" w14:textId="77777777" w:rsidTr="0094163F">
        <w:trPr>
          <w:trHeight w:val="543"/>
        </w:trPr>
        <w:tc>
          <w:tcPr>
            <w:tcW w:w="719" w:type="dxa"/>
          </w:tcPr>
          <w:p w14:paraId="06531E79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C4B8A9" w14:textId="52659659" w:rsidR="00905C7E" w:rsidRPr="00144CA8" w:rsidRDefault="00905C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auto"/>
              </w:rPr>
            </w:pPr>
          </w:p>
        </w:tc>
        <w:tc>
          <w:tcPr>
            <w:tcW w:w="2311" w:type="dxa"/>
            <w:vAlign w:val="center"/>
          </w:tcPr>
          <w:p w14:paraId="26505C13" w14:textId="48C918AF" w:rsidR="00905C7E" w:rsidRPr="00144CA8" w:rsidRDefault="00905C7E" w:rsidP="00380FD1">
            <w:pPr>
              <w:pStyle w:val="Information"/>
              <w:rPr>
                <w:color w:val="auto"/>
              </w:rPr>
            </w:pPr>
          </w:p>
        </w:tc>
        <w:tc>
          <w:tcPr>
            <w:tcW w:w="250" w:type="dxa"/>
            <w:vMerge/>
          </w:tcPr>
          <w:p w14:paraId="73E90543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4D7BDCAA" w14:textId="77777777" w:rsidR="00905C7E" w:rsidRDefault="00905C7E" w:rsidP="005801E5">
            <w:pPr>
              <w:pStyle w:val="Heading1"/>
            </w:pPr>
          </w:p>
        </w:tc>
      </w:tr>
      <w:tr w:rsidR="00905C7E" w14:paraId="798730F2" w14:textId="77777777" w:rsidTr="0094163F">
        <w:trPr>
          <w:trHeight w:val="183"/>
        </w:trPr>
        <w:tc>
          <w:tcPr>
            <w:tcW w:w="719" w:type="dxa"/>
          </w:tcPr>
          <w:p w14:paraId="1704801D" w14:textId="77777777"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22B3A424" w14:textId="77777777"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60ACB71E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5CF9E305" w14:textId="77777777" w:rsidR="00905C7E" w:rsidRDefault="00905C7E" w:rsidP="005801E5">
            <w:pPr>
              <w:pStyle w:val="Heading1"/>
            </w:pPr>
          </w:p>
        </w:tc>
      </w:tr>
      <w:tr w:rsidR="00905C7E" w14:paraId="0D6482BF" w14:textId="77777777" w:rsidTr="0094163F">
        <w:trPr>
          <w:trHeight w:val="624"/>
        </w:trPr>
        <w:tc>
          <w:tcPr>
            <w:tcW w:w="719" w:type="dxa"/>
          </w:tcPr>
          <w:p w14:paraId="526DB6F6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610EFBB" w14:textId="3C3F6573" w:rsidR="00905C7E" w:rsidRPr="00376291" w:rsidRDefault="00144CA8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 w:rsidRPr="00144CA8"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6723B442" wp14:editId="5FC743C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A803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A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CL9rt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62C9B625" w14:textId="65C4DB4C" w:rsidR="00905C7E" w:rsidRPr="00380FD1" w:rsidRDefault="00144CA8" w:rsidP="00380FD1">
            <w:pPr>
              <w:pStyle w:val="Information"/>
            </w:pPr>
            <w:r w:rsidRPr="006102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Montreal</w:t>
            </w:r>
          </w:p>
        </w:tc>
        <w:tc>
          <w:tcPr>
            <w:tcW w:w="250" w:type="dxa"/>
            <w:vMerge/>
          </w:tcPr>
          <w:p w14:paraId="6F5D81C8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7148B569" w14:textId="77777777" w:rsidR="00905C7E" w:rsidRDefault="00905C7E" w:rsidP="005801E5">
            <w:pPr>
              <w:pStyle w:val="Heading1"/>
            </w:pPr>
          </w:p>
        </w:tc>
      </w:tr>
      <w:tr w:rsidR="00905C7E" w14:paraId="3E530508" w14:textId="77777777" w:rsidTr="0094163F">
        <w:trPr>
          <w:trHeight w:val="183"/>
        </w:trPr>
        <w:tc>
          <w:tcPr>
            <w:tcW w:w="719" w:type="dxa"/>
          </w:tcPr>
          <w:p w14:paraId="63F887C4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507D54C0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73292ED3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0DF65622" w14:textId="77777777" w:rsidR="00905C7E" w:rsidRDefault="00905C7E" w:rsidP="005801E5">
            <w:pPr>
              <w:pStyle w:val="Heading1"/>
            </w:pPr>
          </w:p>
        </w:tc>
      </w:tr>
      <w:tr w:rsidR="00905C7E" w14:paraId="7FDF340F" w14:textId="77777777" w:rsidTr="0094163F">
        <w:trPr>
          <w:trHeight w:val="633"/>
        </w:trPr>
        <w:tc>
          <w:tcPr>
            <w:tcW w:w="719" w:type="dxa"/>
          </w:tcPr>
          <w:p w14:paraId="11F4E3F8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ADA4F52" w14:textId="22FBC0F6" w:rsidR="00905C7E" w:rsidRPr="00376291" w:rsidRDefault="00144CA8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265018" wp14:editId="6BDB816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8B0CA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421FFC4" w14:textId="0DDDAD3A" w:rsidR="00905C7E" w:rsidRPr="00610216" w:rsidRDefault="00144CA8" w:rsidP="00380FD1">
            <w:pPr>
              <w:pStyle w:val="Information"/>
              <w:rPr>
                <w:sz w:val="22"/>
                <w:szCs w:val="22"/>
              </w:rPr>
            </w:pPr>
            <w:r w:rsidRPr="00610216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514-836-9988</w:t>
            </w:r>
          </w:p>
        </w:tc>
        <w:tc>
          <w:tcPr>
            <w:tcW w:w="250" w:type="dxa"/>
            <w:vMerge/>
          </w:tcPr>
          <w:p w14:paraId="475DC929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73FB0441" w14:textId="77777777" w:rsidR="00905C7E" w:rsidRDefault="00905C7E" w:rsidP="005801E5">
            <w:pPr>
              <w:pStyle w:val="Heading1"/>
            </w:pPr>
          </w:p>
        </w:tc>
      </w:tr>
      <w:tr w:rsidR="00905C7E" w14:paraId="1A898E43" w14:textId="77777777" w:rsidTr="0094163F">
        <w:trPr>
          <w:trHeight w:val="174"/>
        </w:trPr>
        <w:tc>
          <w:tcPr>
            <w:tcW w:w="719" w:type="dxa"/>
          </w:tcPr>
          <w:p w14:paraId="30DD2CCB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00C3FA3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60F22C86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45A3087D" w14:textId="77777777" w:rsidR="00905C7E" w:rsidRDefault="00905C7E" w:rsidP="005801E5">
            <w:pPr>
              <w:pStyle w:val="Heading1"/>
            </w:pPr>
          </w:p>
        </w:tc>
      </w:tr>
      <w:tr w:rsidR="00905C7E" w14:paraId="2EB0664D" w14:textId="77777777" w:rsidTr="0094163F">
        <w:trPr>
          <w:trHeight w:val="633"/>
        </w:trPr>
        <w:tc>
          <w:tcPr>
            <w:tcW w:w="719" w:type="dxa"/>
          </w:tcPr>
          <w:p w14:paraId="2A235491" w14:textId="1B38735C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70094E" w14:textId="3771939B" w:rsidR="00905C7E" w:rsidRPr="00376291" w:rsidRDefault="00144CA8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C1BD8B" wp14:editId="69916A8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48EB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6D21CBE0" w14:textId="7622C841" w:rsidR="00905C7E" w:rsidRPr="00EC2B21" w:rsidRDefault="00EC2B21" w:rsidP="00380FD1">
            <w:pPr>
              <w:pStyle w:val="Information"/>
              <w:rPr>
                <w:szCs w:val="20"/>
              </w:rPr>
            </w:pPr>
            <w:r w:rsidRPr="00610216">
              <w:rPr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Samira.aliya@yahoo.com</w:t>
            </w:r>
          </w:p>
        </w:tc>
        <w:tc>
          <w:tcPr>
            <w:tcW w:w="250" w:type="dxa"/>
            <w:vMerge/>
          </w:tcPr>
          <w:p w14:paraId="449748B6" w14:textId="77777777" w:rsidR="00905C7E" w:rsidRDefault="00905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725" w:type="dxa"/>
            <w:vMerge/>
          </w:tcPr>
          <w:p w14:paraId="7ACD3D2A" w14:textId="77777777" w:rsidR="00905C7E" w:rsidRDefault="00905C7E" w:rsidP="005801E5">
            <w:pPr>
              <w:pStyle w:val="Heading1"/>
            </w:pPr>
          </w:p>
        </w:tc>
      </w:tr>
      <w:tr w:rsidR="00905C7E" w14:paraId="6434B7AA" w14:textId="77777777" w:rsidTr="0094163F">
        <w:trPr>
          <w:trHeight w:val="2448"/>
        </w:trPr>
        <w:tc>
          <w:tcPr>
            <w:tcW w:w="719" w:type="dxa"/>
          </w:tcPr>
          <w:p w14:paraId="40515D22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0C6EADEF" w14:textId="7B5EB0FC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50" w:type="dxa"/>
          </w:tcPr>
          <w:p w14:paraId="0D134F5E" w14:textId="77777777" w:rsidR="00905C7E" w:rsidRDefault="00905C7E" w:rsidP="00222466"/>
        </w:tc>
        <w:tc>
          <w:tcPr>
            <w:tcW w:w="7725" w:type="dxa"/>
            <w:vMerge/>
          </w:tcPr>
          <w:p w14:paraId="38D87CB3" w14:textId="77777777" w:rsidR="00905C7E" w:rsidRDefault="00905C7E" w:rsidP="00222466"/>
        </w:tc>
      </w:tr>
    </w:tbl>
    <w:p w14:paraId="5576F063" w14:textId="7B2E2DA0" w:rsidR="007F5B63" w:rsidRPr="00CE1E3D" w:rsidRDefault="007F5B63" w:rsidP="006D79A8">
      <w:pPr>
        <w:pStyle w:val="BodyText"/>
      </w:pPr>
    </w:p>
    <w:sectPr w:rsidR="007F5B63" w:rsidRPr="00CE1E3D" w:rsidSect="00905C7E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008F3" w14:textId="77777777" w:rsidR="004946EB" w:rsidRDefault="004946EB" w:rsidP="00590471">
      <w:r>
        <w:separator/>
      </w:r>
    </w:p>
  </w:endnote>
  <w:endnote w:type="continuationSeparator" w:id="0">
    <w:p w14:paraId="20F62219" w14:textId="77777777" w:rsidR="004946EB" w:rsidRDefault="004946E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39F6E" w14:textId="77777777" w:rsidR="004946EB" w:rsidRDefault="004946EB" w:rsidP="00590471">
      <w:r>
        <w:separator/>
      </w:r>
    </w:p>
  </w:footnote>
  <w:footnote w:type="continuationSeparator" w:id="0">
    <w:p w14:paraId="68B391FA" w14:textId="77777777" w:rsidR="004946EB" w:rsidRDefault="004946E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4478B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2FB9B2B" wp14:editId="397CC7B8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4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5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E5376A" id="Group 26" o:spid="_x0000_s1026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+wiazdooDuBZWvWAADKHGNd0oVfjSgqgXdzV9Dfgap2mHs9z&#10;HTsCpSK9E5RWCYFCoaWhMZGYwtKD3lEUKPIt1GxlFRwtPeg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a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Z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P/+Lm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z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v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dwbEi4NqSLpiLUtuPHkBa091ySWSuZ0y&#10;VMo7GmEsVeCfXKamCQjNaiegqp11GkE+Gow+UQFfnFZ4BcAq5Yoii3qf3EGJdddZrIigQu0piwjT&#10;vsnn+gP/VKI+KQHfL69A4sGTMSBst17NAxnCm8Hz5Ve8o+3wk8SbGEt9b7N1FTnXimH7diULNy6T&#10;i2evnJWq8J2HJ8Pm8FqZGu2iQPQsZl9qldI3hK+0lqtZUlzRxSlRqNA+1j45ysv+l8+hLfU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IazU3Rq4AgSf0WhxYeY1xA/Jb16KGQqfkHr0P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7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X+A41oZ0JIZte7W62BQlhDC6tko2iFWZOdEtIr3PVgXnvB2RTwqD36oUynh2sFXF&#10;k7s7HC8TS5bdPtDE/6L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3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a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l9DQq2Z7I6EhR1vqUFgsrlrRtIb33rHIc9w&#10;VzbOVavvPSaHWjC27kp4tZ+crtFbV6O3GpyDye4U2GxwLmmhpKsFvQ1fQk4lS3JnJrsavfFxc5zy&#10;DHcl+IhoGKe37oLozUTJiFv9G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Q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e6n3//7//i3v/32r//y0+9/+hP/+F39&#10;6+e///Ip418//PTLv//45eNL/eIvv/7th7//+OXnX3/55W//8dsf/xuHRP/3+4///eML6jSJ1mcz&#10;/5kyZnXlJVJmzdOVb5Eyvqcr3yNlfElXfkTK+JSuvEbKvOtdeYuUeXW78h4p8yZ25SNS5oXsym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nim7X&#10;L0GCu2fS7WwgQ94zjXY2kGHvmRk7G8jQ90x2nQ1k+Hvmr84GMgQ+U1JnAxkGn1mms4EMhc/E0dlA&#10;hsNnLuhsIETihbCIGQtxgZXCGUH5Ql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QzmWEmQNCMdyhBzLoRxLCTILZO98&#10;hBzLoRxLCTILZO98hBzLoRxLCTIL5BTnCDmWQzmWEmQWyCnO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p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9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DohDNg2Dlhs03vQl3qN5jigScso/2s4RhcHb6&#10;km/dOt/zdOrK6q/E5FSvSTbAi3KMcQC5NgHtSKVRMyGRGpTGF+GHDImc0cqopfgR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7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H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kckEQPbVi6sg6q8ESMN+F2Qw0cJvSB5AOOYK2bk6GzWheJH2MZHdOyAJ3aYAEeKWzxIoRRVq&#10;mOPILINoIXkSyZm6Y39AgU6R7W9aB1FwSwKw7aRkVMHsD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Z++A4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Xtoe/m0ArbxaQ7PUq7G203/0LEgswv3vOVk3b36KwkAx5IzOskU&#10;YFELZCg08985NUjOZc3qZ5oogf09lGpsrBsm1pWjMVS6pS0/7c6jzyPALEr8nP/275NclQJZOndY&#10;Bo99H33cq1DDKHtf/N0t5jiursBUwlH2t7FMhmNi7CYnI+885d80jH/WxISsCZZzRi3IZJrZJ6WJ&#10;EItM+A46VJpHI4dGp+swKVlJTBiS9yBTpWL2jGdM2fQToySW13odJOT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v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3S+u07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fyQ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fyg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e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P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f9I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Ae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vgqwGLF0bJd5ROS+J0vjA+pqvw0TgezRa6Dn3FtGNgjhgn/Xl06jfaoP/EBmQ&#10;VcSNrh6+R2FE6twhaadHcp8kmfrrpzu22yUffzP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g9KgDVYhMYNty4VLl0f0l2NNRpH5VwPxklXrmEDQv1KI28c+2bO&#10;uDQ+s3OmDmXMSCbtovvPZZXUlBuuZuvZIPS8S7v+iJJ1N5YzyuiUqtrUaW9ZDLByPTDK6sLWtb4W&#10;fATSEc1bSq522/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v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T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2tLywV6WfoQ/Z0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kco&#10;KZIxjwAOtYFr54n1zx/lSKU+SUueRQHAlstAiiohbvjDVSYZfALPURrU5iFDhUJAQXfzZIa+R54X&#10;vXZy9yoS64bjRUl1TYmFT0STJrVcpUndu+BPVkDJoYeyju+LplvzhCe9GAbDnOtg18Zhz8pJC2Ks&#10;UOovS4WeDkTT9e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P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uiqC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KXT0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P4/Z+eaLrmNK9spuey2XX1mc+c/ibuCQIAExcxN9ecfu9KixBeIZwCU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HUolsTwh8CxQJJocyw6lIhaYSFSOZTc5lh1KRSwwkagcy25yLLtyLCGwvoJyLLvJsexQKrkPTI5l&#10;V44lBF4TFIkmx7IrxxICzwJFosmx7MqxhMCzQJFociy7ciwhsCxQjmU3OZZdOZYQeBYoEk2OZVeO&#10;JQSeBYpEk2PZlWMJgWeBItHkWHblWELgWaBINDmWXTmWEDgWHMqxhMArQDiWw+RYDuVYQuBZILPz&#10;YXIsh3IsIfAskNn5MDmWQzmWEHgWyDrxMDmWQzmWEHgWyDrxM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S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P8TNzvtsTTB5CG5hpRiN88RpmvlEHue/NX6JgrIvF433yKnAma0I&#10;3J+YSv3stMe6vqRzqvZY+bw3OP2QV0G2kfMQyGRJ7xan7z6aTCHXr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31gG2W6IrmRkTlsb8Dj/Nd6VblrUDweyVPE4/63x6JWp5+DQ1akLWeBx/lvjCWUm&#10;xYLwjF8t+3QZPyMwBG+mZPe4477K6VuzIuT6tXHE5fHhLKJk/7M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Y6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l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n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F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H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f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c/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Z/M&#10;rtdF2aEuGOPQFB6XgVXdXdztFZyyOjtCOQREsUiusEPpGJerNnO84JXfXcM8+G4gkdF/g7qX/emQ&#10;kqkSRCHUNgTOXxSD7nuCs2d0kWOWme612OUh4bUKmHUo/Zdhzs8S3+3uehwVNSH+gedhoVo4u28Y&#10;/yCAjzA/y/WpEeCt32onMXbT2P6gaGz7piuLsnES2St/Pt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hwOscygm4A41jOkmM5nWMZQWeBnVjOkmM5nWMZQWeBnVjOkmM5nWMZQWeBnVjOkmM5nWMZQWeB&#10;nVjO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YHlEpheULgaaBINDmWB5SKaGAiUTmWh8mxPKBURAMTicqxPEyO5aEcSwisXlCO5WFyLA8oldoG&#10;JsfyUI4lBF4VFIkmx/JQjiUEngaKRJNjeSjHEgJPA0WiybE8lGMJgaWBciwPk2N5KMcSAk8DRaLJ&#10;sTyUYwmBp4Ei0eRYHsqxhMDTQJFociwP5VhC4GmgSDQ5lodyLCFwNHgqxxICLwPhWJ4mx/JUjiUE&#10;ngYyOz9NjuWpHEsIPA1kdn6aHMtTOZYQeBqIn/g0OZanciwh8DQQP/Fp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62D0EA5"/>
    <w:multiLevelType w:val="hybridMultilevel"/>
    <w:tmpl w:val="013CA7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A0C97"/>
    <w:multiLevelType w:val="hybridMultilevel"/>
    <w:tmpl w:val="734232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36819"/>
    <w:multiLevelType w:val="hybridMultilevel"/>
    <w:tmpl w:val="3C1A14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170D4"/>
    <w:multiLevelType w:val="hybridMultilevel"/>
    <w:tmpl w:val="961880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388"/>
    <w:rsid w:val="000103E7"/>
    <w:rsid w:val="00060042"/>
    <w:rsid w:val="00085A84"/>
    <w:rsid w:val="0008685D"/>
    <w:rsid w:val="000E1F89"/>
    <w:rsid w:val="00103901"/>
    <w:rsid w:val="00112FD7"/>
    <w:rsid w:val="00144CA8"/>
    <w:rsid w:val="00150ABD"/>
    <w:rsid w:val="001512E7"/>
    <w:rsid w:val="00175D45"/>
    <w:rsid w:val="001B5C15"/>
    <w:rsid w:val="001C30D6"/>
    <w:rsid w:val="00222466"/>
    <w:rsid w:val="00276026"/>
    <w:rsid w:val="002A0B33"/>
    <w:rsid w:val="002B4549"/>
    <w:rsid w:val="00301BD9"/>
    <w:rsid w:val="00310F17"/>
    <w:rsid w:val="003326CB"/>
    <w:rsid w:val="00335139"/>
    <w:rsid w:val="00345B7B"/>
    <w:rsid w:val="00376291"/>
    <w:rsid w:val="00380FD1"/>
    <w:rsid w:val="00383D02"/>
    <w:rsid w:val="003937ED"/>
    <w:rsid w:val="004946EB"/>
    <w:rsid w:val="004E158A"/>
    <w:rsid w:val="00565C77"/>
    <w:rsid w:val="0056708E"/>
    <w:rsid w:val="005801E5"/>
    <w:rsid w:val="00590471"/>
    <w:rsid w:val="005D01FA"/>
    <w:rsid w:val="006054BA"/>
    <w:rsid w:val="00610216"/>
    <w:rsid w:val="00646B23"/>
    <w:rsid w:val="006C2F51"/>
    <w:rsid w:val="006D79A8"/>
    <w:rsid w:val="007575B6"/>
    <w:rsid w:val="007F5B63"/>
    <w:rsid w:val="00803A0A"/>
    <w:rsid w:val="00846CB9"/>
    <w:rsid w:val="008A1E6E"/>
    <w:rsid w:val="008C2CFC"/>
    <w:rsid w:val="00905C7E"/>
    <w:rsid w:val="00912DC8"/>
    <w:rsid w:val="00915B7A"/>
    <w:rsid w:val="0094163F"/>
    <w:rsid w:val="009475DC"/>
    <w:rsid w:val="00967B93"/>
    <w:rsid w:val="00970714"/>
    <w:rsid w:val="009A7367"/>
    <w:rsid w:val="009B6A60"/>
    <w:rsid w:val="009E7C76"/>
    <w:rsid w:val="00A31464"/>
    <w:rsid w:val="00A31B16"/>
    <w:rsid w:val="00A4116F"/>
    <w:rsid w:val="00AA78C1"/>
    <w:rsid w:val="00AC6C7E"/>
    <w:rsid w:val="00B6466C"/>
    <w:rsid w:val="00BA0AB0"/>
    <w:rsid w:val="00BD4388"/>
    <w:rsid w:val="00C14078"/>
    <w:rsid w:val="00C55B6D"/>
    <w:rsid w:val="00C7650E"/>
    <w:rsid w:val="00CE1E3D"/>
    <w:rsid w:val="00D053FA"/>
    <w:rsid w:val="00D201E5"/>
    <w:rsid w:val="00E26AED"/>
    <w:rsid w:val="00E73AB8"/>
    <w:rsid w:val="00E90A60"/>
    <w:rsid w:val="00E94B27"/>
    <w:rsid w:val="00EC1D4C"/>
    <w:rsid w:val="00EC2B21"/>
    <w:rsid w:val="00EC5F36"/>
    <w:rsid w:val="00ED47F7"/>
    <w:rsid w:val="00EE7E09"/>
    <w:rsid w:val="00F0223C"/>
    <w:rsid w:val="00F02CFB"/>
    <w:rsid w:val="00F2728E"/>
    <w:rsid w:val="00F3235D"/>
    <w:rsid w:val="00F823B3"/>
    <w:rsid w:val="00F85F12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B2C76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ira\AppData\Roaming\Microsoft\Templates\Rose%20suite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6CC80E83F6448B9C4DFFAC4A59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9F3E8-0911-4AC2-AA4A-CAA9D8A653E9}"/>
      </w:docPartPr>
      <w:docPartBody>
        <w:p w:rsidR="00251483" w:rsidRDefault="00B073A2" w:rsidP="00B073A2">
          <w:pPr>
            <w:pStyle w:val="416CC80E83F6448B9C4DFFAC4A593EBA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BFF"/>
    <w:rsid w:val="000845CF"/>
    <w:rsid w:val="000D3065"/>
    <w:rsid w:val="00177BFF"/>
    <w:rsid w:val="00251483"/>
    <w:rsid w:val="005902D6"/>
    <w:rsid w:val="006C74D0"/>
    <w:rsid w:val="00A02826"/>
    <w:rsid w:val="00A368F5"/>
    <w:rsid w:val="00B073A2"/>
    <w:rsid w:val="00D82241"/>
    <w:rsid w:val="00FC11AD"/>
    <w:rsid w:val="00FC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7F791852C04E47AF95248841D320B2">
    <w:name w:val="587F791852C04E47AF95248841D320B2"/>
  </w:style>
  <w:style w:type="paragraph" w:customStyle="1" w:styleId="818E45777C8C4741A300042061664DD4">
    <w:name w:val="818E45777C8C4741A300042061664DD4"/>
  </w:style>
  <w:style w:type="paragraph" w:customStyle="1" w:styleId="95224E5BECCA46E59D1D9C2F1C98139D">
    <w:name w:val="95224E5BECCA46E59D1D9C2F1C98139D"/>
  </w:style>
  <w:style w:type="paragraph" w:customStyle="1" w:styleId="AA1294A4BEC74EE383EEF790F8F8317A">
    <w:name w:val="AA1294A4BEC74EE383EEF790F8F8317A"/>
  </w:style>
  <w:style w:type="paragraph" w:customStyle="1" w:styleId="EE9845E6C67845C7B6AE21EC0F9513AA">
    <w:name w:val="EE9845E6C67845C7B6AE21EC0F9513AA"/>
  </w:style>
  <w:style w:type="paragraph" w:customStyle="1" w:styleId="DF47DFA4822A4BAFB0918F82EC26C613">
    <w:name w:val="DF47DFA4822A4BAFB0918F82EC26C613"/>
  </w:style>
  <w:style w:type="paragraph" w:customStyle="1" w:styleId="3955B69506BB444C96E35B10431053E3">
    <w:name w:val="3955B69506BB444C96E35B10431053E3"/>
  </w:style>
  <w:style w:type="paragraph" w:customStyle="1" w:styleId="2013938061F4472B9B2B2BF608DD1036">
    <w:name w:val="2013938061F4472B9B2B2BF608DD1036"/>
  </w:style>
  <w:style w:type="paragraph" w:customStyle="1" w:styleId="B69902CE7CC94A18B9067765E3D9B57E">
    <w:name w:val="B69902CE7CC94A18B9067765E3D9B57E"/>
  </w:style>
  <w:style w:type="paragraph" w:customStyle="1" w:styleId="A0B270A5C65A42A4BE00FCA2B12D1C5F">
    <w:name w:val="A0B270A5C65A42A4BE00FCA2B12D1C5F"/>
  </w:style>
  <w:style w:type="paragraph" w:customStyle="1" w:styleId="1D99A86B8D994231AF3E995FB0345E9A">
    <w:name w:val="1D99A86B8D994231AF3E995FB0345E9A"/>
  </w:style>
  <w:style w:type="paragraph" w:customStyle="1" w:styleId="ADBBF293902C4DB69E0491ABADF0B6DB">
    <w:name w:val="ADBBF293902C4DB69E0491ABADF0B6DB"/>
  </w:style>
  <w:style w:type="paragraph" w:customStyle="1" w:styleId="C2F44885D9F04E2CB92E48EA7DCCB2BE">
    <w:name w:val="C2F44885D9F04E2CB92E48EA7DCCB2BE"/>
  </w:style>
  <w:style w:type="paragraph" w:customStyle="1" w:styleId="7A758F7CF02542259C5D841A3DC21A44">
    <w:name w:val="7A758F7CF02542259C5D841A3DC21A44"/>
  </w:style>
  <w:style w:type="paragraph" w:customStyle="1" w:styleId="E8567C757B6F47B88B8DA0132CEA0078">
    <w:name w:val="E8567C757B6F47B88B8DA0132CEA0078"/>
  </w:style>
  <w:style w:type="paragraph" w:customStyle="1" w:styleId="94EEC7E2914B48BDB2BE1828446D5382">
    <w:name w:val="94EEC7E2914B48BDB2BE1828446D5382"/>
  </w:style>
  <w:style w:type="paragraph" w:customStyle="1" w:styleId="7941B00EA1114FC59F51325A93DACA36">
    <w:name w:val="7941B00EA1114FC59F51325A93DACA36"/>
  </w:style>
  <w:style w:type="paragraph" w:customStyle="1" w:styleId="E61769E2655B4AA7BB59860C0CB68E9F">
    <w:name w:val="E61769E2655B4AA7BB59860C0CB68E9F"/>
  </w:style>
  <w:style w:type="paragraph" w:customStyle="1" w:styleId="DF87992F72764F00BF8B0372E97423E0">
    <w:name w:val="DF87992F72764F00BF8B0372E97423E0"/>
  </w:style>
  <w:style w:type="paragraph" w:customStyle="1" w:styleId="43F538A8AB114F9B8882E5D1A5ED83DE">
    <w:name w:val="43F538A8AB114F9B8882E5D1A5ED83DE"/>
  </w:style>
  <w:style w:type="paragraph" w:customStyle="1" w:styleId="A2F6BB67333947B28C7C0944CAFF6797">
    <w:name w:val="A2F6BB67333947B28C7C0944CAFF6797"/>
  </w:style>
  <w:style w:type="paragraph" w:customStyle="1" w:styleId="A6DEA0EC99B0454E98D8AC77F5D6F1D1">
    <w:name w:val="A6DEA0EC99B0454E98D8AC77F5D6F1D1"/>
  </w:style>
  <w:style w:type="paragraph" w:customStyle="1" w:styleId="411A2F0A8FFF419EB07EC7A618351241">
    <w:name w:val="411A2F0A8FFF419EB07EC7A618351241"/>
  </w:style>
  <w:style w:type="paragraph" w:customStyle="1" w:styleId="762EDA55B34146598DB55AB5829F5913">
    <w:name w:val="762EDA55B34146598DB55AB5829F5913"/>
  </w:style>
  <w:style w:type="paragraph" w:customStyle="1" w:styleId="2DCF13F0B30A422FBB6CD63AF26C1C40">
    <w:name w:val="2DCF13F0B30A422FBB6CD63AF26C1C40"/>
  </w:style>
  <w:style w:type="paragraph" w:customStyle="1" w:styleId="BA1245CD2D654C9380BA3008FAE6CD1E">
    <w:name w:val="BA1245CD2D654C9380BA3008FAE6CD1E"/>
  </w:style>
  <w:style w:type="paragraph" w:customStyle="1" w:styleId="110AEC1CAACE4DAD9972985688C95DB5">
    <w:name w:val="110AEC1CAACE4DAD9972985688C95DB5"/>
  </w:style>
  <w:style w:type="paragraph" w:customStyle="1" w:styleId="F12DCAF0E21143CD8C0A4856453E40C3">
    <w:name w:val="F12DCAF0E21143CD8C0A4856453E40C3"/>
  </w:style>
  <w:style w:type="paragraph" w:customStyle="1" w:styleId="C2EA7C7868B747C5970C2896D1C01009">
    <w:name w:val="C2EA7C7868B747C5970C2896D1C01009"/>
  </w:style>
  <w:style w:type="paragraph" w:customStyle="1" w:styleId="4C8288C4B7494610BE67044AA54B3F68">
    <w:name w:val="4C8288C4B7494610BE67044AA54B3F68"/>
  </w:style>
  <w:style w:type="paragraph" w:customStyle="1" w:styleId="30D149B588B64AEA9F9E93716AE21F1D">
    <w:name w:val="30D149B588B64AEA9F9E93716AE21F1D"/>
  </w:style>
  <w:style w:type="paragraph" w:customStyle="1" w:styleId="8E649C4F9A0A43AE99227A6DB127A611">
    <w:name w:val="8E649C4F9A0A43AE99227A6DB127A611"/>
  </w:style>
  <w:style w:type="paragraph" w:customStyle="1" w:styleId="66035E0D84E54916AF3F027F6CCF4C41">
    <w:name w:val="66035E0D84E54916AF3F027F6CCF4C41"/>
  </w:style>
  <w:style w:type="paragraph" w:customStyle="1" w:styleId="103215B9A7174C7E8C4CE88E9A1D57A8">
    <w:name w:val="103215B9A7174C7E8C4CE88E9A1D57A8"/>
  </w:style>
  <w:style w:type="paragraph" w:customStyle="1" w:styleId="4285051773594EF2805A5CC86CF84441">
    <w:name w:val="4285051773594EF2805A5CC86CF84441"/>
    <w:rsid w:val="00FC7041"/>
  </w:style>
  <w:style w:type="paragraph" w:customStyle="1" w:styleId="B7158B0AC7734FE6B62E9414690E103C">
    <w:name w:val="B7158B0AC7734FE6B62E9414690E103C"/>
    <w:rsid w:val="00FC7041"/>
  </w:style>
  <w:style w:type="paragraph" w:customStyle="1" w:styleId="416CC80E83F6448B9C4DFFAC4A593EBA">
    <w:name w:val="416CC80E83F6448B9C4DFFAC4A593EBA"/>
    <w:rsid w:val="00B073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A7A96-D01E-4C6A-AB81-BC6E93BD6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resume.dotx</Template>
  <TotalTime>0</TotalTime>
  <Pages>2</Pages>
  <Words>149</Words>
  <Characters>963</Characters>
  <Application>Microsoft Office Word</Application>
  <DocSecurity>0</DocSecurity>
  <Lines>120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2019-04-17T01:46:00Z</dcterms:created>
  <dcterms:modified xsi:type="dcterms:W3CDTF">2019-04-17T01:46:00Z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